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831" w:rsidRPr="003B3831" w:rsidRDefault="003B3831" w:rsidP="003B3831">
      <w:pPr>
        <w:keepNext/>
        <w:widowControl w:val="0"/>
        <w:autoSpaceDE w:val="0"/>
        <w:autoSpaceDN w:val="0"/>
        <w:adjustRightInd w:val="0"/>
        <w:spacing w:after="60" w:line="240" w:lineRule="auto"/>
        <w:jc w:val="center"/>
        <w:outlineLvl w:val="1"/>
        <w:rPr>
          <w:rFonts w:ascii="Arial" w:eastAsia="Times New Roman" w:hAnsi="Arial" w:cs="Times New Roman"/>
          <w:b/>
          <w:caps/>
          <w:sz w:val="28"/>
          <w:szCs w:val="24"/>
        </w:rPr>
      </w:pPr>
      <w:r w:rsidRPr="003B3831">
        <w:rPr>
          <w:rFonts w:ascii="Arial" w:eastAsia="Times New Roman" w:hAnsi="Arial" w:cs="Times New Roman"/>
          <w:b/>
          <w:caps/>
          <w:sz w:val="28"/>
          <w:szCs w:val="24"/>
        </w:rPr>
        <w:t>Air Operations Summary (ICS 220)</w:t>
      </w:r>
    </w:p>
    <w:tbl>
      <w:tblPr>
        <w:tblW w:w="14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057"/>
        <w:gridCol w:w="24"/>
        <w:gridCol w:w="1974"/>
        <w:gridCol w:w="59"/>
        <w:gridCol w:w="160"/>
        <w:gridCol w:w="1486"/>
        <w:gridCol w:w="270"/>
        <w:gridCol w:w="141"/>
        <w:gridCol w:w="1929"/>
        <w:gridCol w:w="128"/>
        <w:gridCol w:w="952"/>
        <w:gridCol w:w="1074"/>
        <w:gridCol w:w="6"/>
        <w:gridCol w:w="25"/>
        <w:gridCol w:w="2057"/>
        <w:gridCol w:w="2046"/>
        <w:gridCol w:w="12"/>
      </w:tblGrid>
      <w:tr w:rsidR="003B3831" w:rsidRPr="003B3831" w:rsidTr="0095630E">
        <w:trPr>
          <w:gridAfter w:val="1"/>
          <w:wAfter w:w="12" w:type="dxa"/>
          <w:tblHeader/>
          <w:jc w:val="center"/>
        </w:trPr>
        <w:tc>
          <w:tcPr>
            <w:tcW w:w="427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 w:type="page"/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 w:type="page"/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1. Incident Name:</w:t>
            </w:r>
          </w:p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980" w:type="dxa"/>
            <w:gridSpan w:val="7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3831" w:rsidRPr="003B3831" w:rsidRDefault="003B3831" w:rsidP="003B3831">
            <w:pPr>
              <w:tabs>
                <w:tab w:val="left" w:pos="2577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2. Operational Period: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Date From: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Date To: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Time From: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Time To:  </w:t>
            </w:r>
          </w:p>
        </w:tc>
        <w:tc>
          <w:tcPr>
            <w:tcW w:w="413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tabs>
                <w:tab w:val="left" w:pos="1865"/>
              </w:tabs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3. Sunrise: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ab/>
              <w:t>Sunset: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</w:p>
        </w:tc>
      </w:tr>
      <w:tr w:rsidR="003B3831" w:rsidRPr="003B3831" w:rsidTr="0095630E">
        <w:tblPrEx>
          <w:tblLook w:val="0000" w:firstRow="0" w:lastRow="0" w:firstColumn="0" w:lastColumn="0" w:noHBand="0" w:noVBand="0"/>
        </w:tblPrEx>
        <w:trPr>
          <w:jc w:val="center"/>
        </w:trPr>
        <w:tc>
          <w:tcPr>
            <w:tcW w:w="6030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4. Remarks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(safety notes, hazards, air operations special equipment, etc.)</w:t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br/>
            </w:r>
          </w:p>
        </w:tc>
        <w:tc>
          <w:tcPr>
            <w:tcW w:w="423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5. Ready Alert Aircraft:</w:t>
            </w:r>
          </w:p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B3831">
              <w:rPr>
                <w:rFonts w:ascii="Arial" w:eastAsia="Times New Roman" w:hAnsi="Arial" w:cs="Arial"/>
                <w:sz w:val="20"/>
                <w:szCs w:val="20"/>
              </w:rPr>
              <w:t>Medivac</w:t>
            </w:r>
            <w:proofErr w:type="spellEnd"/>
            <w:r w:rsidRPr="003B3831">
              <w:rPr>
                <w:rFonts w:ascii="Arial" w:eastAsia="Times New Roman" w:hAnsi="Arial" w:cs="Arial"/>
                <w:sz w:val="20"/>
                <w:szCs w:val="20"/>
              </w:rPr>
              <w:t>:</w:t>
            </w:r>
          </w:p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Cs/>
                <w:sz w:val="20"/>
                <w:szCs w:val="20"/>
              </w:rPr>
              <w:t xml:space="preserve">New Incident:  </w:t>
            </w:r>
          </w:p>
        </w:tc>
        <w:tc>
          <w:tcPr>
            <w:tcW w:w="41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6. Temporary Flight Restriction Number: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Altitude:  </w:t>
            </w:r>
          </w:p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Center Point:  </w:t>
            </w: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6030" w:type="dxa"/>
            <w:gridSpan w:val="7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keepNext/>
              <w:widowControl w:val="0"/>
              <w:autoSpaceDE w:val="0"/>
              <w:autoSpaceDN w:val="0"/>
              <w:adjustRightInd w:val="0"/>
              <w:spacing w:before="40" w:after="40" w:line="240" w:lineRule="auto"/>
              <w:ind w:left="115"/>
              <w:outlineLvl w:val="1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ind w:left="72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8. Frequencies:</w:t>
            </w:r>
          </w:p>
        </w:tc>
        <w:tc>
          <w:tcPr>
            <w:tcW w:w="108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AM</w:t>
            </w:r>
          </w:p>
        </w:tc>
        <w:tc>
          <w:tcPr>
            <w:tcW w:w="108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FM</w:t>
            </w:r>
          </w:p>
        </w:tc>
        <w:tc>
          <w:tcPr>
            <w:tcW w:w="414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9. Fixed-Wing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(category/kind/type, make/model, N#, base)</w:t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trHeight w:val="393"/>
          <w:jc w:val="center"/>
        </w:trPr>
        <w:tc>
          <w:tcPr>
            <w:tcW w:w="6030" w:type="dxa"/>
            <w:gridSpan w:val="7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keepNext/>
              <w:widowControl w:val="0"/>
              <w:autoSpaceDE w:val="0"/>
              <w:autoSpaceDN w:val="0"/>
              <w:adjustRightInd w:val="0"/>
              <w:spacing w:before="40" w:after="4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Air/Air Fixed-Wing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keepNext/>
              <w:widowControl w:val="0"/>
              <w:autoSpaceDE w:val="0"/>
              <w:autoSpaceDN w:val="0"/>
              <w:adjustRightInd w:val="0"/>
              <w:spacing w:before="40" w:after="4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 Tactical Group Supervisor Aircraft: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</w: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8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7. Personnel:</w:t>
            </w:r>
          </w:p>
        </w:tc>
        <w:tc>
          <w:tcPr>
            <w:tcW w:w="197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  <w:vAlign w:val="bottom"/>
          </w:tcPr>
          <w:p w:rsidR="003B3831" w:rsidRPr="003B3831" w:rsidRDefault="003B3831" w:rsidP="003B3831">
            <w:pPr>
              <w:keepNext/>
              <w:widowControl w:val="0"/>
              <w:autoSpaceDE w:val="0"/>
              <w:autoSpaceDN w:val="0"/>
              <w:adjustRightInd w:val="0"/>
              <w:spacing w:before="40" w:after="4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Name:</w:t>
            </w:r>
          </w:p>
        </w:tc>
        <w:tc>
          <w:tcPr>
            <w:tcW w:w="1975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  <w:vAlign w:val="bottom"/>
          </w:tcPr>
          <w:p w:rsidR="003B3831" w:rsidRPr="003B3831" w:rsidRDefault="003B3831" w:rsidP="003B3831">
            <w:pPr>
              <w:keepNext/>
              <w:widowControl w:val="0"/>
              <w:autoSpaceDE w:val="0"/>
              <w:autoSpaceDN w:val="0"/>
              <w:adjustRightInd w:val="0"/>
              <w:spacing w:before="40" w:after="40" w:line="240" w:lineRule="auto"/>
              <w:outlineLvl w:val="1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Phone Number: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Air/Air Rotary-Wing – Flight Following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 Operations Branch Director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Air/Ground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 Support Group Supervisor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Command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Other Fixed-Wing Aircraft: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</w: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 Tactical Group Supervisor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Deck Coordinator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8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  <w:highlight w:val="yellow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Helicopter Coordinator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Take-Off &amp; Landing Coordinator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8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3B3831">
              <w:rPr>
                <w:rFonts w:ascii="Arial" w:eastAsia="Times New Roman" w:hAnsi="Arial" w:cs="Arial"/>
                <w:sz w:val="20"/>
                <w:szCs w:val="20"/>
              </w:rPr>
              <w:t>Helibase</w:t>
            </w:r>
            <w:proofErr w:type="spellEnd"/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Manager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97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Air Guard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left w:w="14" w:type="dxa"/>
              <w:right w:w="14" w:type="dxa"/>
            </w:tcMar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14400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10. Helicopters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(use additional sheets as necessary)</w:t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FAA N#</w:t>
            </w: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Category/Kind/Type</w:t>
            </w: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Make/Model</w:t>
            </w: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Base</w:t>
            </w: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Available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Start</w:t>
            </w: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Remarks</w:t>
            </w: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5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rPr>
          <w:trHeight w:val="360"/>
          <w:jc w:val="center"/>
        </w:trPr>
        <w:tc>
          <w:tcPr>
            <w:tcW w:w="14400" w:type="dxa"/>
            <w:gridSpan w:val="1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3831" w:rsidRPr="003B3831" w:rsidRDefault="003B3831" w:rsidP="003B3831">
            <w:pPr>
              <w:tabs>
                <w:tab w:val="left" w:pos="5400"/>
                <w:tab w:val="left" w:pos="5465"/>
                <w:tab w:val="left" w:pos="9965"/>
                <w:tab w:val="left" w:pos="10055"/>
                <w:tab w:val="right" w:pos="14184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11. Prepared by: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Name: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Position/Title: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Signature: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</w:p>
        </w:tc>
      </w:tr>
      <w:tr w:rsidR="003B3831" w:rsidRPr="003B3831" w:rsidTr="0095630E">
        <w:trPr>
          <w:trHeight w:val="288"/>
          <w:jc w:val="center"/>
        </w:trPr>
        <w:tc>
          <w:tcPr>
            <w:tcW w:w="5760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ICS 220, Page 1</w:t>
            </w:r>
          </w:p>
        </w:tc>
        <w:tc>
          <w:tcPr>
            <w:tcW w:w="8640" w:type="dxa"/>
            <w:gridSpan w:val="11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3831" w:rsidRPr="003B3831" w:rsidRDefault="003B3831" w:rsidP="003B3831">
            <w:pPr>
              <w:tabs>
                <w:tab w:val="left" w:pos="144"/>
                <w:tab w:val="right" w:pos="8410"/>
              </w:tabs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Date/Time: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</w:p>
        </w:tc>
      </w:tr>
    </w:tbl>
    <w:p w:rsidR="003B3831" w:rsidRPr="003B3831" w:rsidRDefault="003B3831" w:rsidP="003B3831">
      <w:pPr>
        <w:keepNext/>
        <w:widowControl w:val="0"/>
        <w:autoSpaceDE w:val="0"/>
        <w:autoSpaceDN w:val="0"/>
        <w:adjustRightInd w:val="0"/>
        <w:spacing w:after="60" w:line="240" w:lineRule="auto"/>
        <w:jc w:val="center"/>
        <w:outlineLvl w:val="1"/>
        <w:rPr>
          <w:rFonts w:ascii="Arial" w:eastAsia="Times New Roman" w:hAnsi="Arial" w:cs="Times New Roman"/>
          <w:b/>
          <w:caps/>
          <w:sz w:val="28"/>
          <w:szCs w:val="24"/>
        </w:rPr>
      </w:pPr>
      <w:r w:rsidRPr="003B3831">
        <w:rPr>
          <w:rFonts w:ascii="Arial" w:eastAsia="Times New Roman" w:hAnsi="Arial" w:cs="Times New Roman"/>
          <w:b/>
          <w:caps/>
          <w:sz w:val="28"/>
          <w:szCs w:val="24"/>
        </w:rPr>
        <w:lastRenderedPageBreak/>
        <w:t>Air Operations Summary (ICS 220)</w:t>
      </w:r>
    </w:p>
    <w:tbl>
      <w:tblPr>
        <w:tblW w:w="144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2797"/>
        <w:gridCol w:w="1479"/>
        <w:gridCol w:w="1484"/>
        <w:gridCol w:w="3674"/>
        <w:gridCol w:w="1187"/>
        <w:gridCol w:w="1889"/>
        <w:gridCol w:w="1890"/>
      </w:tblGrid>
      <w:tr w:rsidR="003B3831" w:rsidRPr="003B3831" w:rsidTr="0095630E">
        <w:trPr>
          <w:tblHeader/>
          <w:jc w:val="center"/>
        </w:trPr>
        <w:tc>
          <w:tcPr>
            <w:tcW w:w="4276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 w:type="page"/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 w:type="page"/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1. Incident Name:</w:t>
            </w:r>
          </w:p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345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B3831" w:rsidRPr="003B3831" w:rsidRDefault="003B3831" w:rsidP="003B3831">
            <w:pPr>
              <w:tabs>
                <w:tab w:val="left" w:pos="2577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2. Operational Period: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Date From: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Date To: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  <w:t xml:space="preserve">Time From: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      Time To:  </w:t>
            </w:r>
          </w:p>
        </w:tc>
        <w:tc>
          <w:tcPr>
            <w:tcW w:w="3779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tabs>
                <w:tab w:val="left" w:pos="1865"/>
              </w:tabs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3. Sunrise: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ab/>
              <w:t>Sunset: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14400" w:type="dxa"/>
            <w:gridSpan w:val="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12. Task/Mission/Assignment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(category/kind/type and function includes:  air tactical, reconnaissance, personnel transport, search and rescue, etc.)</w:t>
            </w: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bottom"/>
          </w:tcPr>
          <w:p w:rsidR="003B3831" w:rsidRPr="003B3831" w:rsidRDefault="003B3831" w:rsidP="003B3831">
            <w:pPr>
              <w:keepNext/>
              <w:widowControl w:val="0"/>
              <w:autoSpaceDE w:val="0"/>
              <w:autoSpaceDN w:val="0"/>
              <w:adjustRightInd w:val="0"/>
              <w:spacing w:before="40" w:after="40" w:line="240" w:lineRule="auto"/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Category/Kind/Type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br/>
              <w:t>and Function</w:t>
            </w: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Cs/>
                <w:sz w:val="20"/>
                <w:szCs w:val="20"/>
              </w:rPr>
              <w:t>Name of Personnel or Cargo (if applicable)</w:t>
            </w:r>
            <w:r w:rsidRPr="003B3831">
              <w:rPr>
                <w:rFonts w:ascii="Arial" w:eastAsia="Times New Roman" w:hAnsi="Arial" w:cs="Arial"/>
                <w:bCs/>
                <w:sz w:val="20"/>
                <w:szCs w:val="20"/>
              </w:rPr>
              <w:br/>
              <w:t>or Instructions for Tactical Aircraft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Cs/>
                <w:sz w:val="20"/>
                <w:szCs w:val="20"/>
              </w:rPr>
              <w:t>Mission Start</w:t>
            </w: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3B3831" w:rsidRPr="003B3831" w:rsidRDefault="003B3831" w:rsidP="003B3831">
            <w:pPr>
              <w:spacing w:before="40" w:after="4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Cs/>
                <w:sz w:val="20"/>
                <w:szCs w:val="20"/>
              </w:rPr>
              <w:t>Fly From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:rsidR="003B3831" w:rsidRPr="003B3831" w:rsidRDefault="003B3831" w:rsidP="003B3831">
            <w:pPr>
              <w:keepNext/>
              <w:widowControl w:val="0"/>
              <w:autoSpaceDE w:val="0"/>
              <w:autoSpaceDN w:val="0"/>
              <w:adjustRightInd w:val="0"/>
              <w:spacing w:before="40" w:after="40" w:line="240" w:lineRule="auto"/>
              <w:jc w:val="center"/>
              <w:outlineLvl w:val="2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>Fly To</w:t>
            </w: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4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Look w:val="0000" w:firstRow="0" w:lastRow="0" w:firstColumn="0" w:lastColumn="0" w:noHBand="0" w:noVBand="0"/>
        </w:tblPrEx>
        <w:trPr>
          <w:jc w:val="center"/>
        </w:trPr>
        <w:tc>
          <w:tcPr>
            <w:tcW w:w="279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6637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87" w:type="dxa"/>
            <w:tcBorders>
              <w:top w:val="single" w:sz="4" w:space="0" w:color="auto"/>
              <w:bottom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89" w:type="dxa"/>
            <w:tcBorders>
              <w:top w:val="single" w:sz="4" w:space="0" w:color="auto"/>
              <w:bottom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0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3B3831" w:rsidRPr="003B3831" w:rsidTr="0095630E">
        <w:trPr>
          <w:trHeight w:val="360"/>
          <w:jc w:val="center"/>
        </w:trPr>
        <w:tc>
          <w:tcPr>
            <w:tcW w:w="14400" w:type="dxa"/>
            <w:gridSpan w:val="7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B3831" w:rsidRPr="003B3831" w:rsidRDefault="003B3831" w:rsidP="003B3831">
            <w:pPr>
              <w:tabs>
                <w:tab w:val="left" w:pos="5400"/>
                <w:tab w:val="left" w:pos="5465"/>
                <w:tab w:val="left" w:pos="9965"/>
                <w:tab w:val="left" w:pos="10055"/>
                <w:tab w:val="right" w:pos="14184"/>
              </w:tabs>
              <w:spacing w:before="40" w:after="4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11. Prepared by:  </w:t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Name: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Position/Title: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  <w:r w:rsidRPr="003B3831">
              <w:rPr>
                <w:rFonts w:ascii="Arial" w:eastAsia="Times New Roman" w:hAnsi="Arial" w:cs="Arial"/>
                <w:sz w:val="20"/>
                <w:szCs w:val="20"/>
              </w:rPr>
              <w:tab/>
              <w:t xml:space="preserve">Signature: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</w:p>
        </w:tc>
      </w:tr>
      <w:tr w:rsidR="003B3831" w:rsidRPr="003B3831" w:rsidTr="0095630E">
        <w:trPr>
          <w:trHeight w:val="288"/>
          <w:jc w:val="center"/>
        </w:trPr>
        <w:tc>
          <w:tcPr>
            <w:tcW w:w="576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3831" w:rsidRPr="003B3831" w:rsidRDefault="003B3831" w:rsidP="003B3831">
            <w:pPr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b/>
                <w:sz w:val="20"/>
                <w:szCs w:val="20"/>
              </w:rPr>
              <w:t>ICS 220, Page 2</w:t>
            </w:r>
          </w:p>
        </w:tc>
        <w:tc>
          <w:tcPr>
            <w:tcW w:w="8640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B3831" w:rsidRPr="003B3831" w:rsidRDefault="003B3831" w:rsidP="003B3831">
            <w:pPr>
              <w:tabs>
                <w:tab w:val="left" w:pos="144"/>
                <w:tab w:val="right" w:pos="8410"/>
              </w:tabs>
              <w:spacing w:before="40" w:after="4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3B3831">
              <w:rPr>
                <w:rFonts w:ascii="Arial" w:eastAsia="Times New Roman" w:hAnsi="Arial" w:cs="Arial"/>
                <w:sz w:val="20"/>
                <w:szCs w:val="20"/>
              </w:rPr>
              <w:t xml:space="preserve">Date/Time:  </w:t>
            </w:r>
            <w:r w:rsidRPr="003B3831">
              <w:rPr>
                <w:rFonts w:ascii="Arial" w:eastAsia="Times New Roman" w:hAnsi="Arial" w:cs="Arial"/>
                <w:sz w:val="20"/>
                <w:szCs w:val="20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3B3831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C06"/>
    <w:rsid w:val="003B3831"/>
    <w:rsid w:val="004F5C06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220 Air Operations Summary</Template>
  <TotalTime>0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2012-04-25T15:37:00Z</dcterms:created>
  <dcterms:modified xsi:type="dcterms:W3CDTF">2012-04-25T15:37:00Z</dcterms:modified>
</cp:coreProperties>
</file>