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93C" w:rsidRDefault="0023293C" w:rsidP="0023293C">
      <w:pPr>
        <w:pStyle w:val="ICSFormsTitle"/>
      </w:pPr>
      <w:r w:rsidRPr="00A92EB1">
        <w:t>INCIDENT ORGANIZATION</w:t>
      </w:r>
      <w:r>
        <w:t xml:space="preserve"> </w:t>
      </w:r>
      <w:r w:rsidRPr="00A92EB1">
        <w:t>CHART</w:t>
      </w:r>
      <w:r>
        <w:t xml:space="preserve"> (</w:t>
      </w:r>
      <w:r w:rsidRPr="00A92EB1">
        <w:t>ICS 207</w:t>
      </w:r>
      <w:r>
        <w:t>)</w:t>
      </w:r>
    </w:p>
    <w:tbl>
      <w:tblPr>
        <w:tblW w:w="1440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1E0" w:firstRow="1" w:lastRow="1" w:firstColumn="1" w:lastColumn="1" w:noHBand="0" w:noVBand="0"/>
      </w:tblPr>
      <w:tblGrid>
        <w:gridCol w:w="990"/>
        <w:gridCol w:w="1530"/>
        <w:gridCol w:w="1976"/>
        <w:gridCol w:w="9904"/>
      </w:tblGrid>
      <w:tr w:rsidR="0023293C" w:rsidRPr="00A92EB1" w:rsidTr="0095630E">
        <w:trPr>
          <w:jc w:val="center"/>
        </w:trPr>
        <w:tc>
          <w:tcPr>
            <w:tcW w:w="4496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23293C" w:rsidRPr="00167760" w:rsidRDefault="0023293C" w:rsidP="0095630E">
            <w:pPr>
              <w:spacing w:before="40" w:after="40"/>
              <w:rPr>
                <w:rFonts w:cs="Arial"/>
              </w:rPr>
            </w:pPr>
            <w:r w:rsidRPr="00167760">
              <w:rPr>
                <w:rFonts w:cs="Arial"/>
                <w:b/>
              </w:rPr>
              <w:t>1. Incident Name:</w:t>
            </w:r>
            <w:r>
              <w:rPr>
                <w:rFonts w:cs="Arial"/>
                <w:b/>
              </w:rPr>
              <w:br/>
            </w:r>
          </w:p>
        </w:tc>
        <w:tc>
          <w:tcPr>
            <w:tcW w:w="9904" w:type="dxa"/>
            <w:tcBorders>
              <w:top w:val="single" w:sz="12" w:space="0" w:color="auto"/>
              <w:left w:val="single" w:sz="12" w:space="0" w:color="auto"/>
            </w:tcBorders>
          </w:tcPr>
          <w:p w:rsidR="0023293C" w:rsidRPr="00A92EB1" w:rsidRDefault="0023293C" w:rsidP="0095630E">
            <w:pPr>
              <w:tabs>
                <w:tab w:val="left" w:pos="2236"/>
                <w:tab w:val="left" w:pos="4126"/>
              </w:tabs>
              <w:spacing w:before="40" w:after="40"/>
              <w:rPr>
                <w:rFonts w:cs="Arial"/>
                <w:b/>
              </w:rPr>
            </w:pPr>
            <w:r w:rsidRPr="00167760">
              <w:rPr>
                <w:rFonts w:cs="Arial"/>
                <w:b/>
              </w:rPr>
              <w:t xml:space="preserve">2. </w:t>
            </w:r>
            <w:r w:rsidRPr="002728D7">
              <w:rPr>
                <w:rFonts w:cs="Arial"/>
                <w:b/>
              </w:rPr>
              <w:t>Operational Period</w:t>
            </w:r>
            <w:r w:rsidRPr="00167760">
              <w:rPr>
                <w:rFonts w:cs="Arial"/>
                <w:b/>
              </w:rPr>
              <w:t>:</w:t>
            </w:r>
            <w:r>
              <w:rPr>
                <w:rFonts w:cs="Arial"/>
                <w:b/>
              </w:rPr>
              <w:tab/>
            </w:r>
            <w:r w:rsidRPr="002463F6">
              <w:rPr>
                <w:rFonts w:cs="Arial"/>
              </w:rPr>
              <w:t xml:space="preserve">Date From:  </w:t>
            </w:r>
            <w:r>
              <w:rPr>
                <w:rFonts w:cs="Arial"/>
              </w:rPr>
              <w:tab/>
              <w:t xml:space="preserve">        </w:t>
            </w:r>
            <w:r w:rsidRPr="002463F6">
              <w:rPr>
                <w:rFonts w:cs="Arial"/>
              </w:rPr>
              <w:t>Date T</w:t>
            </w:r>
            <w:r w:rsidRPr="00992D20">
              <w:rPr>
                <w:rFonts w:cs="Arial"/>
              </w:rPr>
              <w:t xml:space="preserve">o:  </w:t>
            </w:r>
            <w:r>
              <w:rPr>
                <w:rFonts w:cs="Arial"/>
              </w:rPr>
              <w:br/>
            </w:r>
            <w:r>
              <w:rPr>
                <w:rFonts w:cs="Arial"/>
              </w:rPr>
              <w:tab/>
            </w:r>
            <w:r w:rsidRPr="00992D20">
              <w:rPr>
                <w:rFonts w:cs="Arial"/>
              </w:rPr>
              <w:t xml:space="preserve">Time From:  </w:t>
            </w:r>
            <w:r>
              <w:rPr>
                <w:rFonts w:cs="Arial"/>
              </w:rPr>
              <w:tab/>
              <w:t xml:space="preserve">        </w:t>
            </w:r>
            <w:r w:rsidRPr="00992D20">
              <w:rPr>
                <w:rFonts w:cs="Arial"/>
              </w:rPr>
              <w:t xml:space="preserve">Time To:  </w:t>
            </w:r>
          </w:p>
        </w:tc>
      </w:tr>
      <w:tr w:rsidR="0023293C" w:rsidRPr="00167760" w:rsidTr="0095630E">
        <w:trPr>
          <w:trHeight w:val="8957"/>
          <w:jc w:val="center"/>
        </w:trPr>
        <w:tc>
          <w:tcPr>
            <w:tcW w:w="14400" w:type="dxa"/>
            <w:gridSpan w:val="4"/>
            <w:tcBorders>
              <w:top w:val="single" w:sz="12" w:space="0" w:color="auto"/>
              <w:bottom w:val="single" w:sz="12" w:space="0" w:color="auto"/>
            </w:tcBorders>
          </w:tcPr>
          <w:p w:rsidR="0023293C" w:rsidRPr="001E045D" w:rsidRDefault="0023293C" w:rsidP="0095630E">
            <w:pPr>
              <w:spacing w:before="40"/>
              <w:rPr>
                <w:rFonts w:cs="Arial"/>
                <w:b/>
              </w:rPr>
            </w:pPr>
            <w:r>
              <w:rPr>
                <w:rFonts w:cs="Arial"/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718820</wp:posOffset>
                      </wp:positionV>
                      <wp:extent cx="4740910" cy="1607185"/>
                      <wp:effectExtent l="6350" t="8890" r="15240" b="12700"/>
                      <wp:wrapNone/>
                      <wp:docPr id="65" name="Group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740910" cy="1607185"/>
                                <a:chOff x="23" y="509"/>
                                <a:chExt cx="3012" cy="1136"/>
                              </a:xfrm>
                            </wpg:grpSpPr>
                            <wps:wsp>
                              <wps:cNvPr id="66" name="Text Box 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25" y="509"/>
                                  <a:ext cx="806" cy="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BBE0E3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23293C" w:rsidRDefault="0023293C" w:rsidP="0023293C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rFonts w:cs="Arial"/>
                                        <w:b/>
                                        <w:bCs/>
                                        <w:color w:val="000000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cs="Arial"/>
                                        <w:b/>
                                        <w:bCs/>
                                        <w:color w:val="000000"/>
                                        <w:sz w:val="16"/>
                                        <w:szCs w:val="16"/>
                                      </w:rPr>
                                      <w:t>Operations Section Chief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7" name="Text Box 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611" y="881"/>
                                  <a:ext cx="720" cy="28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BBE0E3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23293C" w:rsidRDefault="0023293C" w:rsidP="0023293C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rFonts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</w:pPr>
                                    <w:r>
                                      <w:rPr>
                                        <w:rFonts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>Staging Area Manager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68" name="Group 1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3" y="1357"/>
                                  <a:ext cx="3012" cy="288"/>
                                  <a:chOff x="1381" y="1859"/>
                                  <a:chExt cx="3012" cy="288"/>
                                </a:xfrm>
                              </wpg:grpSpPr>
                              <wpg:grpSp>
                                <wpg:cNvPr id="69" name="Group 1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381" y="1859"/>
                                    <a:ext cx="3012" cy="288"/>
                                    <a:chOff x="1381" y="2189"/>
                                    <a:chExt cx="3012" cy="288"/>
                                  </a:xfrm>
                                </wpg:grpSpPr>
                                <wps:wsp>
                                  <wps:cNvPr id="70" name="Text Box 1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2149" y="2189"/>
                                      <a:ext cx="720" cy="288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23293C" w:rsidRDefault="0023293C" w:rsidP="0023293C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jc w:val="center"/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0000"/>
                                            <w:sz w:val="14"/>
                                            <w:szCs w:val="14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71" name="Text Box 13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1381" y="2189"/>
                                      <a:ext cx="720" cy="288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23293C" w:rsidRDefault="0023293C" w:rsidP="0023293C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jc w:val="center"/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0000"/>
                                            <w:sz w:val="14"/>
                                            <w:szCs w:val="14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72" name="Text Box 14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2912" y="2189"/>
                                      <a:ext cx="720" cy="288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23293C" w:rsidRDefault="0023293C" w:rsidP="0023293C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jc w:val="center"/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0000"/>
                                            <w:sz w:val="14"/>
                                            <w:szCs w:val="14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73" name="Text Box 15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73" y="2189"/>
                                      <a:ext cx="720" cy="288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23293C" w:rsidRDefault="0023293C" w:rsidP="0023293C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jc w:val="center"/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0000"/>
                                            <w:sz w:val="14"/>
                                            <w:szCs w:val="14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74" name="AutoShape 16"/>
                                <wps:cNvCnPr>
                                  <a:cxnSpLocks noChangeShapeType="1"/>
                                  <a:stCxn id="71" idx="0"/>
                                  <a:endCxn id="73" idx="0"/>
                                </wps:cNvCnPr>
                                <wps:spPr bwMode="auto">
                                  <a:xfrm rot="5400000" flipV="1">
                                    <a:off x="2886" y="714"/>
                                    <a:ext cx="1" cy="2292"/>
                                  </a:xfrm>
                                  <a:prstGeom prst="bentConnector3">
                                    <a:avLst>
                                      <a:gd name="adj1" fmla="val -14400000"/>
                                    </a:avLst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75" name="AutoShape 17"/>
                                <wps:cNvCnPr>
                                  <a:cxnSpLocks noChangeShapeType="1"/>
                                  <a:stCxn id="71" idx="0"/>
                                  <a:endCxn id="70" idx="0"/>
                                </wps:cNvCnPr>
                                <wps:spPr bwMode="auto">
                                  <a:xfrm rot="5400000" flipV="1">
                                    <a:off x="2124" y="1476"/>
                                    <a:ext cx="1" cy="768"/>
                                  </a:xfrm>
                                  <a:prstGeom prst="bentConnector3">
                                    <a:avLst>
                                      <a:gd name="adj1" fmla="val -14400000"/>
                                    </a:avLst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76" name="AutoShape 18"/>
                                <wps:cNvCnPr>
                                  <a:cxnSpLocks noChangeShapeType="1"/>
                                  <a:stCxn id="71" idx="0"/>
                                  <a:endCxn id="72" idx="0"/>
                                </wps:cNvCnPr>
                                <wps:spPr bwMode="auto">
                                  <a:xfrm rot="5400000" flipV="1">
                                    <a:off x="2506" y="1094"/>
                                    <a:ext cx="1" cy="1531"/>
                                  </a:xfrm>
                                  <a:prstGeom prst="bentConnector3">
                                    <a:avLst>
                                      <a:gd name="adj1" fmla="val -14400000"/>
                                    </a:avLst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77" name="AutoShape 19"/>
                              <wps:cNvCnPr>
                                <a:cxnSpLocks noChangeShapeType="1"/>
                                <a:endCxn id="66" idx="2"/>
                              </wps:cNvCnPr>
                              <wps:spPr bwMode="auto">
                                <a:xfrm flipV="1">
                                  <a:off x="1428" y="854"/>
                                  <a:ext cx="0" cy="3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8" name="AutoShape 20"/>
                              <wps:cNvCnPr>
                                <a:cxnSpLocks noChangeShapeType="1"/>
                                <a:stCxn id="67" idx="1"/>
                                <a:endCxn id="66" idx="2"/>
                              </wps:cNvCnPr>
                              <wps:spPr bwMode="auto">
                                <a:xfrm rot="10800000">
                                  <a:off x="1428" y="854"/>
                                  <a:ext cx="183" cy="171"/>
                                </a:xfrm>
                                <a:prstGeom prst="bentConnector2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5" o:spid="_x0000_s1026" style="position:absolute;margin-left:.35pt;margin-top:56.6pt;width:373.3pt;height:126.55pt;z-index:251664384" coordorigin="23,509" coordsize="3012,11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8" o:spid="_x0000_s1027" type="#_x0000_t202" style="position:absolute;left:1025;top:509;width:806;height:3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Z24MMA&#10;AADbAAAADwAAAGRycy9kb3ducmV2LnhtbESPQWvCQBSE74X+h+UJvdVNPKQSXUUDBRF7UHvo8ZF9&#10;ZoPZtyH71PTfdwuFHoeZ+YZZrkffqTsNsQ1sIJ9moIjrYFtuDHye31/noKIgW+wCk4FvirBePT8t&#10;sbThwUe6n6RRCcKxRANOpC+1jrUjj3EaeuLkXcLgUZIcGm0HfCS47/QsywrtseW04LCnylF9Pd28&#10;gcN46Ks3uezzzZfb7vLqo51FMeZlMm4WoIRG+Q//tXfWQFHA75f0A/Tq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oZ24MMAAADbAAAADwAAAAAAAAAAAAAAAACYAgAAZHJzL2Rv&#10;d25yZXYueG1sUEsFBgAAAAAEAAQA9QAAAIgDAAAAAA==&#10;" filled="f" fillcolor="#bbe0e3" strokeweight="1pt">
                        <v:textbox>
                          <w:txbxContent>
                            <w:p w:rsidR="0023293C" w:rsidRDefault="0023293C" w:rsidP="0023293C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cs="Arial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cs="Arial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Operations Section Chief</w:t>
                              </w:r>
                            </w:p>
                          </w:txbxContent>
                        </v:textbox>
                      </v:shape>
                      <v:shape id="Text Box 9" o:spid="_x0000_s1028" type="#_x0000_t202" style="position:absolute;left:1611;top:881;width:720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rTe8MA&#10;AADbAAAADwAAAGRycy9kb3ducmV2LnhtbESPQWvCQBSE70L/w/IKvekmHrREV9FAQYoeanvw+Mg+&#10;s8Hs25B91fTfdwXB4zAz3zDL9eBbdaU+NoEN5JMMFHEVbMO1gZ/vj/E7qCjIFtvAZOCPIqxXL6Ml&#10;Fjbc+IuuR6lVgnAs0IAT6QqtY+XIY5yEjjh559B7lCT7WtsebwnuWz3Nspn22HBacNhR6ai6HH+9&#10;gf2w78q5nD/zzcltd3l5aKZRjHl7HTYLUEKDPMOP9s4amM3h/iX9AL3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crTe8MAAADbAAAADwAAAAAAAAAAAAAAAACYAgAAZHJzL2Rv&#10;d25yZXYueG1sUEsFBgAAAAAEAAQA9QAAAIgDAAAAAA==&#10;" filled="f" fillcolor="#bbe0e3" strokeweight="1pt">
                        <v:textbox>
                          <w:txbxContent>
                            <w:p w:rsidR="0023293C" w:rsidRDefault="0023293C" w:rsidP="0023293C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cs="Arial"/>
                                  <w:b/>
                                  <w:bCs/>
                                  <w:color w:val="000000"/>
                                  <w:sz w:val="14"/>
                                  <w:szCs w:val="14"/>
                                </w:rPr>
                                <w:t>Staging Area Manager</w:t>
                              </w:r>
                            </w:p>
                          </w:txbxContent>
                        </v:textbox>
                      </v:shape>
                      <v:group id="_x0000_s1029" style="position:absolute;left:23;top:1357;width:3012;height:288" coordorigin="1381,1859" coordsize="3012,28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29Yc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S029YcEAAADbAAAADwAA&#10;AAAAAAAAAAAAAACqAgAAZHJzL2Rvd25yZXYueG1sUEsFBgAAAAAEAAQA+gAAAJgDAAAAAA==&#10;">
                        <v:group id="Group 11" o:spid="_x0000_s1030" style="position:absolute;left:1381;top:1859;width:3012;height:288" coordorigin="1381,2189" coordsize="3012,28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AEY+s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sYT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QBGPrFAAAA2wAA&#10;AA8AAAAAAAAAAAAAAAAAqgIAAGRycy9kb3ducmV2LnhtbFBLBQYAAAAABAAEAPoAAACcAwAAAAA=&#10;">
                          <v:shape id="Text Box 12" o:spid="_x0000_s1031" type="#_x0000_t202" style="position:absolute;left:2149;top:2189;width:720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eQimcIA&#10;AADbAAAADwAAAGRycy9kb3ducmV2LnhtbERPy4rCMBTdC/5DuIIb0XRmMSPVVMRRHDeCDxB3l+b2&#10;gc1Np4m1/r1ZDLg8nPd80ZlKtNS40rKCj0kEgji1uuRcwfm0GU9BOI+ssbJMCp7kYJH0e3OMtX3w&#10;gdqjz0UIYRejgsL7OpbSpQUZdBNbEwcus41BH2CTS93gI4SbSn5G0Zc0WHJoKLCmVUHp7Xg3CvbP&#10;C/9t71HW7urp9Xzbr382o7VSw0G3nIHw1Pm3+N/9qxV8h/XhS/gBM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5CKZwgAAANsAAAAPAAAAAAAAAAAAAAAAAJgCAABkcnMvZG93&#10;bnJldi54bWxQSwUGAAAAAAQABAD1AAAAhwMAAAAA&#10;" strokeweight="1pt">
                            <v:textbox>
                              <w:txbxContent>
                                <w:p w:rsidR="0023293C" w:rsidRDefault="0023293C" w:rsidP="0023293C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13" o:spid="_x0000_s1032" type="#_x0000_t202" style="position:absolute;left:1381;top:2189;width:720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iHAsYA&#10;AADbAAAADwAAAGRycy9kb3ducmV2LnhtbESPT2vCQBTE7wW/w/KEXkqzsQcr0VXEKm0vghoo3h7Z&#10;ZxLMvk2zmz9+e7dQ8DjMzG+YxWowleiocaVlBZMoBkGcWV1yriA97V5nIJxH1lhZJgU3crBajp4W&#10;mGjb84G6o89FgLBLUEHhfZ1I6bKCDLrI1sTBu9jGoA+yyaVusA9wU8m3OJ5KgyWHhQJr2hSUXY+t&#10;UbC//fDvZxtfuu96dk6v++3H7mWr1PN4WM9BeBr8I/zf/tIK3ifw9yX8ALm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qiHAsYAAADbAAAADwAAAAAAAAAAAAAAAACYAgAAZHJz&#10;L2Rvd25yZXYueG1sUEsFBgAAAAAEAAQA9QAAAIsDAAAAAA==&#10;" strokeweight="1pt">
                            <v:textbox>
                              <w:txbxContent>
                                <w:p w:rsidR="0023293C" w:rsidRDefault="0023293C" w:rsidP="0023293C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14" o:spid="_x0000_s1033" type="#_x0000_t202" style="position:absolute;left:2912;top:2189;width:720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oZdcUA&#10;AADbAAAADwAAAGRycy9kb3ducmV2LnhtbESPQYvCMBSE78L+h/AWvIimelilGmVZFfUibFcQb4/m&#10;2Rabl9rEWv/9RhA8DjPzDTNbtKYUDdWusKxgOIhAEKdWF5wpOPyt+xMQziNrLC2Tggc5WMw/OjOM&#10;tb3zLzWJz0SAsItRQe59FUvp0pwMuoGtiIN3trVBH2SdSV3jPcBNKUdR9CUNFhwWcqzoJ6f0ktyM&#10;gv3jyNfNLTo3u2pyOlz2q+W6t1Kq+9l+T0F4av07/GpvtYLxCJ5fwg+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ehl1xQAAANsAAAAPAAAAAAAAAAAAAAAAAJgCAABkcnMv&#10;ZG93bnJldi54bWxQSwUGAAAAAAQABAD1AAAAigMAAAAA&#10;" strokeweight="1pt">
                            <v:textbox>
                              <w:txbxContent>
                                <w:p w:rsidR="0023293C" w:rsidRDefault="0023293C" w:rsidP="0023293C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15" o:spid="_x0000_s1034" type="#_x0000_t202" style="position:absolute;left:3673;top:2189;width:720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a87sUA&#10;AADbAAAADwAAAGRycy9kb3ducmV2LnhtbESPT4vCMBTE78J+h/AWvMiaquBK1yiLf1AvwrqCeHs0&#10;z7bYvNQm1vrtjSB4HGbmN8x42phC1FS53LKCXjcCQZxYnXOqYP+//BqBcB5ZY2GZFNzJwXTy0Rpj&#10;rO2N/6je+VQECLsYFWTel7GULsnIoOvakjh4J1sZ9EFWqdQV3gLcFLIfRUNpMOewkGFJs4yS8+5q&#10;FGzvB76srtGp3pSj4/68XcyXnYVS7c/m9weEp8a/w6/2Wiv4HsDzS/gB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NrzuxQAAANsAAAAPAAAAAAAAAAAAAAAAAJgCAABkcnMv&#10;ZG93bnJldi54bWxQSwUGAAAAAAQABAD1AAAAigMAAAAA&#10;" strokeweight="1pt">
                            <v:textbox>
                              <w:txbxContent>
                                <w:p w:rsidR="0023293C" w:rsidRDefault="0023293C" w:rsidP="0023293C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  <v:shapetype id="_x0000_t34" coordsize="21600,21600" o:spt="34" o:oned="t" adj="10800" path="m,l@0,0@0,21600,21600,21600e" filled="f">
                          <v:stroke joinstyle="miter"/>
                          <v:formulas>
                            <v:f eqn="val #0"/>
                          </v:formulas>
                          <v:path arrowok="t" fillok="f" o:connecttype="none"/>
                          <v:handles>
                            <v:h position="#0,center"/>
                          </v:handles>
                          <o:lock v:ext="edit" shapetype="t"/>
                        </v:shapetype>
                        <v:shape id="AutoShape 16" o:spid="_x0000_s1035" type="#_x0000_t34" style="position:absolute;left:2886;top:714;width:1;height:2292;rotation:-90;flip:y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H7zRcUAAADbAAAADwAAAGRycy9kb3ducmV2LnhtbESPzWsCMRTE7wX/h/CEXopmK/WD1ShS&#10;sHhoD37g+bl57kY3L8smumv/+qYgeBxmfjPMbNHaUtyo9saxgvd+AoI4c9pwrmC/W/UmIHxA1lg6&#10;JgV38rCYd15mmGrX8IZu25CLWMI+RQVFCFUqpc8Ksuj7riKO3snVFkOUdS51jU0st6UcJMlIWjQc&#10;Fwqs6LOg7LK9WgXjYXPem3s1yt7Mz+/X99oezfWg1Gu3XU5BBGrDM/yg1zpyH/D/Jf4AOf8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H7zRcUAAADbAAAADwAAAAAAAAAA&#10;AAAAAAChAgAAZHJzL2Rvd25yZXYueG1sUEsFBgAAAAAEAAQA+QAAAJMDAAAAAA==&#10;" adj="-3110400"/>
                        <v:shape id="AutoShape 17" o:spid="_x0000_s1036" type="#_x0000_t34" style="position:absolute;left:2124;top:1476;width:1;height:768;rotation:-90;flip:y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zJW3sQAAADbAAAADwAAAGRycy9kb3ducmV2LnhtbESPQWvCQBSE74X+h+UVvBTdKKglukop&#10;KB70UA09P7PPZNvs25BdTfTXu0LB4zDzzTDzZWcrcaHGG8cKhoMEBHHutOFCQXZY9T9A+ICssXJM&#10;Cq7kYbl4fZljql3L33TZh0LEEvYpKihDqFMpfV6SRT9wNXH0Tq6xGKJsCqkbbGO5reQoSSbSouG4&#10;UGJNXyXlf/uzVTAdt7+ZudaT/N3sbuvtxh7N+Uep3lv3OQMRqAvP8D+90Q8OHl/iD5CL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7MlbexAAAANsAAAAPAAAAAAAAAAAA&#10;AAAAAKECAABkcnMvZG93bnJldi54bWxQSwUGAAAAAAQABAD5AAAAkgMAAAAA&#10;" adj="-3110400"/>
                        <v:shape id="AutoShape 18" o:spid="_x0000_s1037" type="#_x0000_t34" style="position:absolute;left:2506;top:1094;width:1;height:1531;rotation:-90;flip:y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+DIqcUAAADbAAAADwAAAGRycy9kb3ducmV2LnhtbESPQWvCQBSE74X+h+UVvBTdVGgqMRsp&#10;BcVDe9BKz8/sM1mbfRuyq4n+ercg9DjMfDNMvhhsI87UeeNYwcskAUFcOm24UrD7Xo5nIHxA1tg4&#10;JgUX8rAoHh9yzLTreUPnbahELGGfoYI6hDaT0pc1WfQT1xJH7+A6iyHKrpK6wz6W20ZOkySVFg3H&#10;hRpb+qip/N2erIK31/64M5c2LZ/N13X1ubZ7c/pRavQ0vM9BBBrCf/hOr3XkUvj7En+ALG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+DIqcUAAADbAAAADwAAAAAAAAAA&#10;AAAAAAChAgAAZHJzL2Rvd25yZXYueG1sUEsFBgAAAAAEAAQA+QAAAJMDAAAAAA==&#10;" adj="-3110400"/>
                      </v:group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19" o:spid="_x0000_s1038" type="#_x0000_t32" style="position:absolute;left:1428;top:854;width:0;height:37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TtHgsMAAADbAAAADwAAAGRycy9kb3ducmV2LnhtbESPQYvCMBSE74L/ITzBi6xpPah0jSIL&#10;C4uHBbUHj4/k2Rabl5pka/ffbxYEj8PMfMNsdoNtRU8+NI4V5PMMBLF2puFKQXn+fFuDCBHZYOuY&#10;FPxSgN12PNpgYdyDj9SfYiUShEOBCuoYu0LKoGuyGOauI07e1XmLMUlfSePxkeC2lYssW0qLDaeF&#10;Gjv6qEnfTj9WQXMov8t+do9erw/5xefhfGm1UtPJsH8HEWmIr/Cz/WUUrFbw/yX9ALn9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k7R4LDAAAA2wAAAA8AAAAAAAAAAAAA&#10;AAAAoQIAAGRycy9kb3ducmV2LnhtbFBLBQYAAAAABAAEAPkAAACRAwAAAAA=&#10;"/>
                      <v:shapetype id="_x0000_t33" coordsize="21600,21600" o:spt="33" o:oned="t" path="m,l21600,r,21600e" filled="f">
                        <v:stroke joinstyle="miter"/>
                        <v:path arrowok="t" fillok="f" o:connecttype="none"/>
                        <o:lock v:ext="edit" shapetype="t"/>
                      </v:shapetype>
                      <v:shape id="AutoShape 20" o:spid="_x0000_s1039" type="#_x0000_t33" style="position:absolute;left:1428;top:854;width:183;height:171;rotation:18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W0nicAAAADbAAAADwAAAGRycy9kb3ducmV2LnhtbERPTWsCMRC9F/ofwhS81WxFWlmNIgui&#10;Fwt1PXgcNmOyuJlsN1HjvzeHQo+P971YJdeJGw2h9azgY1yAIG68btkoONab9xmIEJE1dp5JwYMC&#10;rJavLwsstb/zD90O0YgcwqFEBTbGvpQyNJYchrHviTN39oPDmOFgpB7wnsNdJydF8SkdtpwbLPZU&#10;WWouh6tTYI7fm22oTeV+bdWn6dav0/6k1OgtrecgIqX4L/5z77SCrzw2f8k/QC6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ltJ4nAAAAA2wAAAA8AAAAAAAAAAAAAAAAA&#10;oQIAAGRycy9kb3ducmV2LnhtbFBLBQYAAAAABAAEAPkAAACOAwAAAAA=&#10;"/>
                    </v:group>
                  </w:pict>
                </mc:Fallback>
              </mc:AlternateContent>
            </w:r>
            <w:r>
              <w:rPr>
                <w:rFonts w:cs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5360670</wp:posOffset>
                      </wp:positionH>
                      <wp:positionV relativeFrom="paragraph">
                        <wp:posOffset>1494155</wp:posOffset>
                      </wp:positionV>
                      <wp:extent cx="2912745" cy="0"/>
                      <wp:effectExtent l="9525" t="12700" r="11430" b="6350"/>
                      <wp:wrapNone/>
                      <wp:docPr id="64" name="Straight Arrow Connector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91274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64" o:spid="_x0000_s1026" type="#_x0000_t32" style="position:absolute;margin-left:422.1pt;margin-top:117.65pt;width:229.35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"/>
                  </w:pict>
                </mc:Fallback>
              </mc:AlternateContent>
            </w:r>
            <w:r>
              <w:rPr>
                <w:rFonts w:cs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8273415</wp:posOffset>
                      </wp:positionH>
                      <wp:positionV relativeFrom="paragraph">
                        <wp:posOffset>1494155</wp:posOffset>
                      </wp:positionV>
                      <wp:extent cx="0" cy="87630"/>
                      <wp:effectExtent l="7620" t="12700" r="11430" b="13970"/>
                      <wp:wrapNone/>
                      <wp:docPr id="63" name="Straight Arrow Connector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876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63" o:spid="_x0000_s1026" type="#_x0000_t32" style="position:absolute;margin-left:651.45pt;margin-top:117.65pt;width:0;height:6.9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"/>
                  </w:pict>
                </mc:Fallback>
              </mc:AlternateContent>
            </w:r>
            <w:r>
              <w:rPr>
                <w:rFonts w:cs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6801485</wp:posOffset>
                      </wp:positionH>
                      <wp:positionV relativeFrom="paragraph">
                        <wp:posOffset>1494155</wp:posOffset>
                      </wp:positionV>
                      <wp:extent cx="0" cy="87630"/>
                      <wp:effectExtent l="12065" t="12700" r="6985" b="13970"/>
                      <wp:wrapNone/>
                      <wp:docPr id="62" name="Straight Arrow Connector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876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62" o:spid="_x0000_s1026" type="#_x0000_t32" style="position:absolute;margin-left:535.55pt;margin-top:117.65pt;width:0;height:6.9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"/>
                  </w:pict>
                </mc:Fallback>
              </mc:AlternateContent>
            </w:r>
            <w:r>
              <w:rPr>
                <w:rFonts w:cs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5394325</wp:posOffset>
                      </wp:positionH>
                      <wp:positionV relativeFrom="paragraph">
                        <wp:posOffset>1494155</wp:posOffset>
                      </wp:positionV>
                      <wp:extent cx="0" cy="87630"/>
                      <wp:effectExtent l="5080" t="12700" r="13970" b="13970"/>
                      <wp:wrapNone/>
                      <wp:docPr id="61" name="Straight Arrow Connector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876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rgbClr val="243F60">
                                          <a:alpha val="50000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61" o:spid="_x0000_s1026" type="#_x0000_t32" style="position:absolute;margin-left:424.75pt;margin-top:117.65pt;width:0;height:6.9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">
                      <v:shadow color="#243f60" opacity=".5" offset="1pt"/>
                    </v:shape>
                  </w:pict>
                </mc:Fallback>
              </mc:AlternateContent>
            </w:r>
            <w:r>
              <w:rPr>
                <w:rFonts w:cs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2846070</wp:posOffset>
                      </wp:positionH>
                      <wp:positionV relativeFrom="paragraph">
                        <wp:posOffset>934720</wp:posOffset>
                      </wp:positionV>
                      <wp:extent cx="1616710" cy="22860"/>
                      <wp:effectExtent l="9525" t="5715" r="12065" b="238125"/>
                      <wp:wrapNone/>
                      <wp:docPr id="60" name="Elbow Connector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16710" cy="22860"/>
                              </a:xfrm>
                              <a:prstGeom prst="bentConnector4">
                                <a:avLst>
                                  <a:gd name="adj1" fmla="val 18421"/>
                                  <a:gd name="adj2" fmla="val 1097222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5" coordsize="21600,21600" o:spt="35" o:oned="t" adj="10800,10800" path="m,l@0,0@0@1,21600@1,21600,21600e" filled="f">
                      <v:stroke joinstyle="miter"/>
                      <v:formulas>
                        <v:f eqn="val #0"/>
                        <v:f eqn="val #1"/>
                        <v:f eqn="mid #0 width"/>
                        <v:f eqn="prod #1 1 2"/>
                      </v:formulas>
                      <v:path arrowok="t" fillok="f" o:connecttype="none"/>
                      <v:handles>
                        <v:h position="#0,@3"/>
                        <v:h position="@2,#1"/>
                      </v:handles>
                      <o:lock v:ext="edit" shapetype="t"/>
                    </v:shapetype>
                    <v:shape id="Elbow Connector 60" o:spid="_x0000_s1026" type="#_x0000_t35" style="position:absolute;margin-left:224.1pt;margin-top:73.6pt;width:127.3pt;height:1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" adj="3979,237000"/>
                  </w:pict>
                </mc:Fallback>
              </mc:AlternateContent>
            </w:r>
            <w:r>
              <w:rPr>
                <w:rFonts w:cs="Arial"/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7639050</wp:posOffset>
                      </wp:positionH>
                      <wp:positionV relativeFrom="paragraph">
                        <wp:posOffset>1581785</wp:posOffset>
                      </wp:positionV>
                      <wp:extent cx="1367790" cy="2741295"/>
                      <wp:effectExtent l="11430" t="14605" r="11430" b="6350"/>
                      <wp:wrapNone/>
                      <wp:docPr id="46" name="Group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67790" cy="2741295"/>
                                <a:chOff x="4876" y="1151"/>
                                <a:chExt cx="869" cy="1938"/>
                              </a:xfrm>
                            </wpg:grpSpPr>
                            <wps:wsp>
                              <wps:cNvPr id="47" name="Text Box 6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876" y="1151"/>
                                  <a:ext cx="806" cy="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23293C" w:rsidRDefault="0023293C" w:rsidP="0023293C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rFonts w:cs="Arial"/>
                                        <w:b/>
                                        <w:bCs/>
                                        <w:color w:val="000000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cs="Arial"/>
                                        <w:b/>
                                        <w:bCs/>
                                        <w:color w:val="000000"/>
                                        <w:sz w:val="16"/>
                                        <w:szCs w:val="16"/>
                                      </w:rPr>
                                      <w:t>Finance/Admin Section Chief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48" name="Group 6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881" y="1505"/>
                                  <a:ext cx="864" cy="1584"/>
                                  <a:chOff x="3742" y="1180"/>
                                  <a:chExt cx="792" cy="1584"/>
                                </a:xfrm>
                              </wpg:grpSpPr>
                              <wps:wsp>
                                <wps:cNvPr id="49" name="AutoShape 65"/>
                                <wps:cNvCnPr>
                                  <a:cxnSpLocks noChangeShapeType="1"/>
                                  <a:stCxn id="54" idx="1"/>
                                  <a:endCxn id="47" idx="2"/>
                                </wps:cNvCnPr>
                                <wps:spPr bwMode="auto">
                                  <a:xfrm rot="10800000">
                                    <a:off x="3742" y="1180"/>
                                    <a:ext cx="72" cy="172"/>
                                  </a:xfrm>
                                  <a:prstGeom prst="bentConnector2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50" name="AutoShape 66"/>
                                <wps:cNvCnPr>
                                  <a:cxnSpLocks noChangeShapeType="1"/>
                                  <a:stCxn id="55" idx="1"/>
                                  <a:endCxn id="47" idx="2"/>
                                </wps:cNvCnPr>
                                <wps:spPr bwMode="auto">
                                  <a:xfrm rot="10800000">
                                    <a:off x="3742" y="1180"/>
                                    <a:ext cx="72" cy="489"/>
                                  </a:xfrm>
                                  <a:prstGeom prst="bentConnector2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51" name="AutoShape 67"/>
                                <wps:cNvCnPr>
                                  <a:cxnSpLocks noChangeShapeType="1"/>
                                  <a:stCxn id="56" idx="1"/>
                                  <a:endCxn id="47" idx="2"/>
                                </wps:cNvCnPr>
                                <wps:spPr bwMode="auto">
                                  <a:xfrm rot="10800000">
                                    <a:off x="3742" y="1180"/>
                                    <a:ext cx="72" cy="806"/>
                                  </a:xfrm>
                                  <a:prstGeom prst="bentConnector2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52" name="AutoShape 68"/>
                                <wps:cNvCnPr>
                                  <a:cxnSpLocks noChangeShapeType="1"/>
                                  <a:stCxn id="57" idx="1"/>
                                  <a:endCxn id="47" idx="2"/>
                                </wps:cNvCnPr>
                                <wps:spPr bwMode="auto">
                                  <a:xfrm rot="10800000">
                                    <a:off x="3742" y="1180"/>
                                    <a:ext cx="72" cy="1123"/>
                                  </a:xfrm>
                                  <a:prstGeom prst="bentConnector2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53" name="Group 6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3814" y="1208"/>
                                    <a:ext cx="720" cy="1556"/>
                                    <a:chOff x="3946" y="1208"/>
                                    <a:chExt cx="720" cy="1556"/>
                                  </a:xfrm>
                                </wpg:grpSpPr>
                                <wps:wsp>
                                  <wps:cNvPr id="54" name="Text Box 70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946" y="1208"/>
                                      <a:ext cx="720" cy="2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23293C" w:rsidRDefault="0023293C" w:rsidP="0023293C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jc w:val="center"/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0000"/>
                                            <w:sz w:val="14"/>
                                            <w:szCs w:val="14"/>
                                          </w:rPr>
                                        </w:pPr>
                                        <w:proofErr w:type="gramStart"/>
                                        <w:r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0000"/>
                                            <w:sz w:val="14"/>
                                            <w:szCs w:val="14"/>
                                          </w:rPr>
                                          <w:t xml:space="preserve">Time Unit </w:t>
                                        </w:r>
                                        <w:proofErr w:type="spellStart"/>
                                        <w:r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0000"/>
                                            <w:sz w:val="14"/>
                                            <w:szCs w:val="14"/>
                                          </w:rPr>
                                          <w:t>Ldr</w:t>
                                        </w:r>
                                        <w:proofErr w:type="spellEnd"/>
                                        <w:r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0000"/>
                                            <w:sz w:val="14"/>
                                            <w:szCs w:val="14"/>
                                          </w:rPr>
                                          <w:t>.</w:t>
                                        </w:r>
                                        <w:proofErr w:type="gramEnd"/>
                                      </w:p>
                                      <w:p w:rsidR="0023293C" w:rsidRDefault="0023293C" w:rsidP="0023293C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jc w:val="center"/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0000"/>
                                            <w:sz w:val="14"/>
                                            <w:szCs w:val="14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55" name="Text Box 71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946" y="1525"/>
                                      <a:ext cx="720" cy="2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23293C" w:rsidRDefault="0023293C" w:rsidP="0023293C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jc w:val="center"/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0000"/>
                                            <w:sz w:val="14"/>
                                            <w:szCs w:val="14"/>
                                          </w:rPr>
                                        </w:pPr>
                                        <w:proofErr w:type="gramStart"/>
                                        <w:r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0000"/>
                                            <w:sz w:val="14"/>
                                            <w:szCs w:val="14"/>
                                          </w:rPr>
                                          <w:t xml:space="preserve">Procurement Unit </w:t>
                                        </w:r>
                                        <w:proofErr w:type="spellStart"/>
                                        <w:r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0000"/>
                                            <w:sz w:val="14"/>
                                            <w:szCs w:val="14"/>
                                          </w:rPr>
                                          <w:t>Ldr</w:t>
                                        </w:r>
                                        <w:proofErr w:type="spellEnd"/>
                                        <w:r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0000"/>
                                            <w:sz w:val="14"/>
                                            <w:szCs w:val="14"/>
                                          </w:rPr>
                                          <w:t>.</w:t>
                                        </w:r>
                                        <w:proofErr w:type="gramEnd"/>
                                      </w:p>
                                      <w:p w:rsidR="0023293C" w:rsidRDefault="0023293C" w:rsidP="0023293C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jc w:val="center"/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0000"/>
                                            <w:sz w:val="14"/>
                                            <w:szCs w:val="14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56" name="Text Box 7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946" y="1842"/>
                                      <a:ext cx="720" cy="2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23293C" w:rsidRDefault="0023293C" w:rsidP="0023293C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jc w:val="center"/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000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0000"/>
                                            <w:sz w:val="14"/>
                                            <w:szCs w:val="14"/>
                                          </w:rPr>
                                          <w:t>Comp</w:t>
                                        </w:r>
                                        <w:proofErr w:type="gramStart"/>
                                        <w:r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0000"/>
                                            <w:sz w:val="14"/>
                                            <w:szCs w:val="14"/>
                                          </w:rPr>
                                          <w:t>./</w:t>
                                        </w:r>
                                        <w:proofErr w:type="gramEnd"/>
                                        <w:r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0000"/>
                                            <w:sz w:val="14"/>
                                            <w:szCs w:val="14"/>
                                          </w:rPr>
                                          <w:t xml:space="preserve">Claims Unit </w:t>
                                        </w:r>
                                        <w:proofErr w:type="spellStart"/>
                                        <w:r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0000"/>
                                            <w:sz w:val="14"/>
                                            <w:szCs w:val="14"/>
                                          </w:rPr>
                                          <w:t>Ldr</w:t>
                                        </w:r>
                                        <w:proofErr w:type="spellEnd"/>
                                        <w:r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0000"/>
                                            <w:sz w:val="14"/>
                                            <w:szCs w:val="14"/>
                                          </w:rPr>
                                          <w:t>.</w:t>
                                        </w:r>
                                      </w:p>
                                      <w:p w:rsidR="0023293C" w:rsidRDefault="0023293C" w:rsidP="0023293C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jc w:val="center"/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0000"/>
                                            <w:sz w:val="14"/>
                                            <w:szCs w:val="14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57" name="Text Box 73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946" y="2159"/>
                                      <a:ext cx="720" cy="2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23293C" w:rsidRDefault="0023293C" w:rsidP="0023293C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jc w:val="center"/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000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0000"/>
                                            <w:sz w:val="14"/>
                                            <w:szCs w:val="14"/>
                                          </w:rPr>
                                          <w:t xml:space="preserve">Cost Unit </w:t>
                                        </w:r>
                                        <w:proofErr w:type="spellStart"/>
                                        <w:r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0000"/>
                                            <w:sz w:val="14"/>
                                            <w:szCs w:val="14"/>
                                          </w:rPr>
                                          <w:t>Ldr</w:t>
                                        </w:r>
                                        <w:proofErr w:type="spellEnd"/>
                                        <w:r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0000"/>
                                            <w:sz w:val="14"/>
                                            <w:szCs w:val="14"/>
                                          </w:rPr>
                                          <w:t>.</w:t>
                                        </w:r>
                                      </w:p>
                                      <w:p w:rsidR="0023293C" w:rsidRDefault="0023293C" w:rsidP="0023293C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jc w:val="center"/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0000"/>
                                            <w:sz w:val="14"/>
                                            <w:szCs w:val="14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58" name="Text Box 74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946" y="2476"/>
                                      <a:ext cx="720" cy="2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23293C" w:rsidRDefault="0023293C" w:rsidP="0023293C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jc w:val="center"/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0000"/>
                                            <w:sz w:val="14"/>
                                            <w:szCs w:val="14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59" name="AutoShape 75"/>
                                <wps:cNvCnPr>
                                  <a:cxnSpLocks noChangeShapeType="1"/>
                                  <a:stCxn id="58" idx="1"/>
                                  <a:endCxn id="47" idx="2"/>
                                </wps:cNvCnPr>
                                <wps:spPr bwMode="auto">
                                  <a:xfrm rot="10800000">
                                    <a:off x="3742" y="1180"/>
                                    <a:ext cx="72" cy="1440"/>
                                  </a:xfrm>
                                  <a:prstGeom prst="bentConnector2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6" o:spid="_x0000_s1040" style="position:absolute;margin-left:601.5pt;margin-top:124.55pt;width:107.7pt;height:215.85pt;z-index:251672576" coordorigin="4876,1151" coordsize="869,19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">
                      <v:shape id="Text Box 63" o:spid="_x0000_s1041" type="#_x0000_t202" style="position:absolute;left:4876;top:1151;width:806;height:3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Av/sMA&#10;AADbAAAADwAAAGRycy9kb3ducmV2LnhtbESPUWvCMBSF34X9h3CFvWmq0006o8ik4MuQdfsBd821&#10;KWtuShK1/fdmIPh4OOd8h7Pe9rYVF/KhcaxgNs1AEFdON1wr+PkuJisQISJrbB2TgoECbDdPozXm&#10;2l35iy5lrEWCcMhRgYmxy6UMlSGLYeo64uSdnLcYk/S11B6vCW5bOc+yV2mx4bRgsKMPQ9VfebYK&#10;+vlgihdX7XeL0gyn4+q3+Fx6pZ7H/e4dRKQ+PsL39kErWLzB/5f0A+Tm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yAv/sMAAADbAAAADwAAAAAAAAAAAAAAAACYAgAAZHJzL2Rv&#10;d25yZXYueG1sUEsFBgAAAAAEAAQA9QAAAIgDAAAAAA==&#10;" filled="f" strokeweight="1pt">
                        <v:textbox>
                          <w:txbxContent>
                            <w:p w:rsidR="0023293C" w:rsidRDefault="0023293C" w:rsidP="0023293C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cs="Arial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cs="Arial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Finance/Admin Section Chief</w:t>
                              </w:r>
                            </w:p>
                          </w:txbxContent>
                        </v:textbox>
                      </v:shape>
                      <v:group id="Group 64" o:spid="_x0000_s1042" style="position:absolute;left:4881;top:1505;width:864;height:1584" coordorigin="3742,1180" coordsize="792,15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PjhAc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o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+OEBwwAAANsAAAAP&#10;AAAAAAAAAAAAAAAAAKoCAABkcnMvZG93bnJldi54bWxQSwUGAAAAAAQABAD6AAAAmgMAAAAA&#10;">
                        <v:shape id="AutoShape 65" o:spid="_x0000_s1043" type="#_x0000_t33" style="position:absolute;left:3742;top:1180;width:72;height:172;rotation:18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E1Ir8IAAADbAAAADwAAAGRycy9kb3ducmV2LnhtbESPQWsCMRSE7wX/Q3iCt5q1SKmrUWRB&#10;9GKh6sHjY/NMFjcv6ybV+O+bQqHHYWa+YRar5Fpxpz40nhVMxgUI4trrho2C03Hz+gEiRGSNrWdS&#10;8KQAq+XgZYGl9g/+ovshGpEhHEpUYGPsSilDbclhGPuOOHsX3zuMWfZG6h4fGe5a+VYU79Jhw3nB&#10;YkeVpfp6+HYKzOlzsw1HU7mbrbo03fp12p+VGg3Teg4iUor/4b/2TiuYzuD3S/4Bcv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E1Ir8IAAADbAAAADwAAAAAAAAAAAAAA&#10;AAChAgAAZHJzL2Rvd25yZXYueG1sUEsFBgAAAAAEAAQA+QAAAJADAAAAAA==&#10;"/>
                        <v:shape id="AutoShape 66" o:spid="_x0000_s1044" type="#_x0000_t33" style="position:absolute;left:3742;top:1180;width:72;height:489;rotation:18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K5378AAAADbAAAADwAAAGRycy9kb3ducmV2LnhtbERPTWsCMRC9F/ofwhS81WzFFlmNIgui&#10;Fwt1PXgcNmOyuJlsN1HjvzeHQo+P971YJdeJGw2h9azgY1yAIG68btkoONab9xmIEJE1dp5JwYMC&#10;rJavLwsstb/zD90O0YgcwqFEBTbGvpQyNJYchrHviTN39oPDmOFgpB7wnsNdJydF8SUdtpwbLPZU&#10;WWouh6tTYI7fm22oTeV+bdWn6dav0/6k1OgtrecgIqX4L/5z77SCz7w+f8k/QC6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yud+/AAAAA2wAAAA8AAAAAAAAAAAAAAAAA&#10;oQIAAGRycy9kb3ducmV2LnhtbFBLBQYAAAAABAAEAPkAAACOAwAAAAA=&#10;"/>
                        <v:shape id="AutoShape 67" o:spid="_x0000_s1045" type="#_x0000_t33" style="position:absolute;left:3742;top:1180;width:72;height:806;rotation:18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+LSdMIAAADbAAAADwAAAGRycy9kb3ducmV2LnhtbESPQWsCMRSE7wX/Q3hCbzWrtCKrUWRB&#10;7KVC1YPHx+aZLG5e1k2q6b83hYLHYWa+YRar5Fpxoz40nhWMRwUI4trrho2C42HzNgMRIrLG1jMp&#10;+KUAq+XgZYGl9nf+pts+GpEhHEpUYGPsSilDbclhGPmOOHtn3zuMWfZG6h7vGe5aOSmKqXTYcF6w&#10;2FFlqb7sf5wCc9xttuFgKne1VZfet36dvk5KvQ7Teg4iUorP8H/7Uyv4GMPfl/wD5PI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+LSdMIAAADbAAAADwAAAAAAAAAAAAAA&#10;AAChAgAAZHJzL2Rvd25yZXYueG1sUEsFBgAAAAAEAAQA+QAAAJADAAAAAA==&#10;"/>
                        <v:shape id="AutoShape 68" o:spid="_x0000_s1046" type="#_x0000_t33" style="position:absolute;left:3742;top:1180;width:72;height:1123;rotation:18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zBMA8IAAADbAAAADwAAAGRycy9kb3ducmV2LnhtbESPQWsCMRSE7wX/Q3iCt5pVbJHVKLIg&#10;9mKh6sHjY/NMFjcv6ybV+O+bQqHHYWa+YZbr5Fpxpz40nhVMxgUI4trrho2C03H7OgcRIrLG1jMp&#10;eFKA9WrwssRS+wd/0f0QjcgQDiUqsDF2pZShtuQwjH1HnL2L7x3GLHsjdY+PDHetnBbFu3TYcF6w&#10;2FFlqb4evp0Cc/rc7sLRVO5mqy7Ndn6T9melRsO0WYCIlOJ/+K/9oRW8TeH3S/4Bcv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zBMA8IAAADbAAAADwAAAAAAAAAAAAAA&#10;AAChAgAAZHJzL2Rvd25yZXYueG1sUEsFBgAAAAAEAAQA+QAAAJADAAAAAA==&#10;"/>
                        <v:group id="Group 69" o:spid="_x0000_s1047" style="position:absolute;left:3814;top:1208;width:720;height:1556" coordorigin="3946,1208" coordsize="720,15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4Xlrc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Wslv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uF5a3FAAAA2wAA&#10;AA8AAAAAAAAAAAAAAAAAqgIAAGRycy9kb3ducmV2LnhtbFBLBQYAAAAABAAEAPoAAACcAwAAAAA=&#10;">
                          <v:shape id="Text Box 70" o:spid="_x0000_s1048" type="#_x0000_t202" style="position:absolute;left:3946;top:1208;width:720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snVMMA&#10;AADbAAAADwAAAGRycy9kb3ducmV2LnhtbESP3WoCMRSE7wu+QziCdzXrX5GtUURZ8KZIt32A081x&#10;s3RzsiRRd9/eFIReDjPzDbPZ9bYVN/KhcaxgNs1AEFdON1wr+P4qXtcgQkTW2DomBQMF2G1HLxvM&#10;tbvzJ93KWIsE4ZCjAhNjl0sZKkMWw9R1xMm7OG8xJulrqT3eE9y2cp5lb9Jiw2nBYEcHQ9VvebUK&#10;+vlgioWrjvtlaYbLef1TfKy8UpNxv38HEamP/+Fn+6QVrJbw9yX9ALl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isnVMMAAADbAAAADwAAAAAAAAAAAAAAAACYAgAAZHJzL2Rv&#10;d25yZXYueG1sUEsFBgAAAAAEAAQA9QAAAIgDAAAAAA==&#10;" filled="f" strokeweight="1pt">
                            <v:textbox>
                              <w:txbxContent>
                                <w:p w:rsidR="0023293C" w:rsidRDefault="0023293C" w:rsidP="0023293C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Time Unit </w:t>
                                  </w:r>
                                  <w:proofErr w:type="spellStart"/>
                                  <w:r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>Ldr</w:t>
                                  </w:r>
                                  <w:proofErr w:type="spellEnd"/>
                                  <w:r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>.</w:t>
                                  </w:r>
                                  <w:proofErr w:type="gramEnd"/>
                                </w:p>
                                <w:p w:rsidR="0023293C" w:rsidRDefault="0023293C" w:rsidP="0023293C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71" o:spid="_x0000_s1049" type="#_x0000_t202" style="position:absolute;left:3946;top:1525;width:720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eCz8MA&#10;AADbAAAADwAAAGRycy9kb3ducmV2LnhtbESPwWrDMBBE74H+g9hCb4mcNC7GjRJCi6GXUuL0A7bW&#10;xjKxVkZSE/vvq0Ahx2Fm3jCb3Wh7cSEfOscKlosMBHHjdMetgu9jNS9AhIissXdMCiYKsNs+zDZY&#10;anflA13q2IoE4VCiAhPjUEoZGkMWw8INxMk7OW8xJulbqT1eE9z2cpVlL9Jix2nB4EBvhppz/WsV&#10;jKvJVM+ued+vazOdvoqf6jP3Sj09jvtXEJHGeA//tz+0gjyH25f0A+T2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WeCz8MAAADbAAAADwAAAAAAAAAAAAAAAACYAgAAZHJzL2Rv&#10;d25yZXYueG1sUEsFBgAAAAAEAAQA9QAAAIgDAAAAAA==&#10;" filled="f" strokeweight="1pt">
                            <v:textbox>
                              <w:txbxContent>
                                <w:p w:rsidR="0023293C" w:rsidRDefault="0023293C" w:rsidP="0023293C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Procurement Unit </w:t>
                                  </w:r>
                                  <w:proofErr w:type="spellStart"/>
                                  <w:r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>Ldr</w:t>
                                  </w:r>
                                  <w:proofErr w:type="spellEnd"/>
                                  <w:r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>.</w:t>
                                  </w:r>
                                  <w:proofErr w:type="gramEnd"/>
                                </w:p>
                                <w:p w:rsidR="0023293C" w:rsidRDefault="0023293C" w:rsidP="0023293C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72" o:spid="_x0000_s1050" type="#_x0000_t202" style="position:absolute;left:3946;top:1842;width:720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UcuMMA&#10;AADbAAAADwAAAGRycy9kb3ducmV2LnhtbESPUWvCMBSF3wf+h3AF32Y6pyKdUcRR8EVk3X7AXXNt&#10;ypqbkkRt/70RhD0ezjnf4ay3vW3FlXxoHCt4m2YgiCunG64V/HwXrysQISJrbB2TgoECbDejlzXm&#10;2t34i65lrEWCcMhRgYmxy6UMlSGLYeo64uSdnbcYk/S11B5vCW5bOcuypbTYcFow2NHeUPVXXqyC&#10;fjaY4t1Vn7t5aYbzafVbHBdeqcm4332AiNTH//CzfdAKFkt4fEk/QG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bUcuMMAAADbAAAADwAAAAAAAAAAAAAAAACYAgAAZHJzL2Rv&#10;d25yZXYueG1sUEsFBgAAAAAEAAQA9QAAAIgDAAAAAA==&#10;" filled="f" strokeweight="1pt">
                            <v:textbox>
                              <w:txbxContent>
                                <w:p w:rsidR="0023293C" w:rsidRDefault="0023293C" w:rsidP="0023293C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>Comp</w:t>
                                  </w:r>
                                  <w:proofErr w:type="gramStart"/>
                                  <w:r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>./</w:t>
                                  </w:r>
                                  <w:proofErr w:type="gramEnd"/>
                                  <w:r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Claims Unit </w:t>
                                  </w:r>
                                  <w:proofErr w:type="spellStart"/>
                                  <w:r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>Ldr</w:t>
                                  </w:r>
                                  <w:proofErr w:type="spellEnd"/>
                                  <w:r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>.</w:t>
                                  </w:r>
                                </w:p>
                                <w:p w:rsidR="0023293C" w:rsidRDefault="0023293C" w:rsidP="0023293C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73" o:spid="_x0000_s1051" type="#_x0000_t202" style="position:absolute;left:3946;top:2159;width:720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m5I8MA&#10;AADbAAAADwAAAGRycy9kb3ducmV2LnhtbESPUWvCMBSF34X9h3CFvWmq0006o8ik4MuQdfsBd821&#10;KWtuShK1/fdGGPh4OOd8h7Pe9rYVF/KhcaxgNs1AEFdON1wr+PkuJisQISJrbB2TgoECbDdPozXm&#10;2l35iy5lrEWCcMhRgYmxy6UMlSGLYeo64uSdnLcYk/S11B6vCW5bOc+yV2mx4bRgsKMPQ9VfebYK&#10;+vlgihdX7XeL0gyn4+q3+Fx6pZ7H/e4dRKQ+PsL/7YNWsHyD+5f0A+Tm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vm5I8MAAADbAAAADwAAAAAAAAAAAAAAAACYAgAAZHJzL2Rv&#10;d25yZXYueG1sUEsFBgAAAAAEAAQA9QAAAIgDAAAAAA==&#10;" filled="f" strokeweight="1pt">
                            <v:textbox>
                              <w:txbxContent>
                                <w:p w:rsidR="0023293C" w:rsidRDefault="0023293C" w:rsidP="0023293C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Cost Unit </w:t>
                                  </w:r>
                                  <w:proofErr w:type="spellStart"/>
                                  <w:r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>Ldr</w:t>
                                  </w:r>
                                  <w:proofErr w:type="spellEnd"/>
                                  <w:r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>.</w:t>
                                  </w:r>
                                </w:p>
                                <w:p w:rsidR="0023293C" w:rsidRDefault="0023293C" w:rsidP="0023293C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74" o:spid="_x0000_s1052" type="#_x0000_t202" style="position:absolute;left:3946;top:2476;width:720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YtUcAA&#10;AADbAAAADwAAAGRycy9kb3ducmV2LnhtbERP3WrCMBS+H/gO4QjezVSdQ6pRxFHYzRA7H+DYHJti&#10;c1KSTNu3Xy4ELz++/82ut624kw+NYwWzaQaCuHK64VrB+bd4X4EIEVlj65gUDBRgtx29bTDX7sEn&#10;upexFimEQ44KTIxdLmWoDFkMU9cRJ+7qvMWYoK+l9vhI4baV8yz7lBYbTg0GOzoYqm7ln1XQzwdT&#10;LFz1tf8ozXA9ri7Fz9IrNRn3+zWISH18iZ/ub61gmcamL+kHyO0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2YtUcAAAADbAAAADwAAAAAAAAAAAAAAAACYAgAAZHJzL2Rvd25y&#10;ZXYueG1sUEsFBgAAAAAEAAQA9QAAAIUDAAAAAA==&#10;" filled="f" strokeweight="1pt">
                            <v:textbox>
                              <w:txbxContent>
                                <w:p w:rsidR="0023293C" w:rsidRDefault="0023293C" w:rsidP="0023293C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  <v:shape id="AutoShape 75" o:spid="_x0000_s1053" type="#_x0000_t33" style="position:absolute;left:3742;top:1180;width:72;height:1440;rotation:18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ZTecsMAAADbAAAADwAAAGRycy9kb3ducmV2LnhtbESPQWsCMRSE7wX/Q3iCt5pVbLGrUWRB&#10;9NJC1UOPj80zWdy8rJuo6b9vCoUeh5n5hlmuk2vFnfrQeFYwGRcgiGuvGzYKTsft8xxEiMgaW8+k&#10;4JsCrFeDpyWW2j/4k+6HaESGcChRgY2xK6UMtSWHYew74uydfe8wZtkbqXt8ZLhr5bQoXqXDhvOC&#10;xY4qS/XlcHMKzOljuwtHU7mrrbo02/lNev9SajRMmwWISCn+h//ae63g5Q1+v+QfIF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2U3nLDAAAA2wAAAA8AAAAAAAAAAAAA&#10;AAAAoQIAAGRycy9kb3ducmV2LnhtbFBLBQYAAAAABAAEAPkAAACRAwAAAAA=&#10;"/>
                      </v:group>
                    </v:group>
                  </w:pict>
                </mc:Fallback>
              </mc:AlternateContent>
            </w:r>
            <w:r>
              <w:rPr>
                <w:rFonts w:cs="Arial"/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4761865</wp:posOffset>
                      </wp:positionH>
                      <wp:positionV relativeFrom="paragraph">
                        <wp:posOffset>1581785</wp:posOffset>
                      </wp:positionV>
                      <wp:extent cx="1380490" cy="2741295"/>
                      <wp:effectExtent l="10795" t="14605" r="8890" b="6350"/>
                      <wp:wrapNone/>
                      <wp:docPr id="32" name="Group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80490" cy="2741295"/>
                                <a:chOff x="3048" y="1151"/>
                                <a:chExt cx="877" cy="1938"/>
                              </a:xfrm>
                            </wpg:grpSpPr>
                            <wps:wsp>
                              <wps:cNvPr id="33" name="Text Box 4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048" y="1151"/>
                                  <a:ext cx="806" cy="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23293C" w:rsidRDefault="0023293C" w:rsidP="0023293C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rFonts w:cs="Arial"/>
                                        <w:b/>
                                        <w:bCs/>
                                        <w:color w:val="000000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cs="Arial"/>
                                        <w:b/>
                                        <w:bCs/>
                                        <w:color w:val="000000"/>
                                        <w:sz w:val="16"/>
                                        <w:szCs w:val="16"/>
                                      </w:rPr>
                                      <w:t>Planning Section Chief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34" name="Group 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61" y="1505"/>
                                  <a:ext cx="864" cy="1584"/>
                                  <a:chOff x="3742" y="1180"/>
                                  <a:chExt cx="792" cy="1584"/>
                                </a:xfrm>
                              </wpg:grpSpPr>
                              <wps:wsp>
                                <wps:cNvPr id="35" name="AutoShape 51"/>
                                <wps:cNvCnPr>
                                  <a:cxnSpLocks noChangeShapeType="1"/>
                                  <a:stCxn id="40" idx="1"/>
                                  <a:endCxn id="33" idx="2"/>
                                </wps:cNvCnPr>
                                <wps:spPr bwMode="auto">
                                  <a:xfrm rot="10800000">
                                    <a:off x="3742" y="1180"/>
                                    <a:ext cx="72" cy="172"/>
                                  </a:xfrm>
                                  <a:prstGeom prst="bentConnector2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6" name="AutoShape 52"/>
                                <wps:cNvCnPr>
                                  <a:cxnSpLocks noChangeShapeType="1"/>
                                  <a:stCxn id="41" idx="1"/>
                                  <a:endCxn id="33" idx="2"/>
                                </wps:cNvCnPr>
                                <wps:spPr bwMode="auto">
                                  <a:xfrm rot="10800000">
                                    <a:off x="3742" y="1180"/>
                                    <a:ext cx="72" cy="489"/>
                                  </a:xfrm>
                                  <a:prstGeom prst="bentConnector2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7" name="AutoShape 53"/>
                                <wps:cNvCnPr>
                                  <a:cxnSpLocks noChangeShapeType="1"/>
                                  <a:stCxn id="42" idx="1"/>
                                  <a:endCxn id="33" idx="2"/>
                                </wps:cNvCnPr>
                                <wps:spPr bwMode="auto">
                                  <a:xfrm rot="10800000">
                                    <a:off x="3742" y="1180"/>
                                    <a:ext cx="72" cy="806"/>
                                  </a:xfrm>
                                  <a:prstGeom prst="bentConnector2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8" name="AutoShape 54"/>
                                <wps:cNvCnPr>
                                  <a:cxnSpLocks noChangeShapeType="1"/>
                                  <a:stCxn id="43" idx="1"/>
                                  <a:endCxn id="33" idx="2"/>
                                </wps:cNvCnPr>
                                <wps:spPr bwMode="auto">
                                  <a:xfrm rot="10800000">
                                    <a:off x="3742" y="1180"/>
                                    <a:ext cx="72" cy="1123"/>
                                  </a:xfrm>
                                  <a:prstGeom prst="bentConnector2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39" name="Group 5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3814" y="1208"/>
                                    <a:ext cx="720" cy="1556"/>
                                    <a:chOff x="3946" y="1208"/>
                                    <a:chExt cx="720" cy="1556"/>
                                  </a:xfrm>
                                </wpg:grpSpPr>
                                <wps:wsp>
                                  <wps:cNvPr id="40" name="Text Box 56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946" y="1208"/>
                                      <a:ext cx="720" cy="2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23293C" w:rsidRDefault="0023293C" w:rsidP="0023293C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jc w:val="center"/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0000"/>
                                            <w:sz w:val="14"/>
                                            <w:szCs w:val="14"/>
                                          </w:rPr>
                                        </w:pPr>
                                        <w:proofErr w:type="gramStart"/>
                                        <w:r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0000"/>
                                            <w:sz w:val="14"/>
                                            <w:szCs w:val="14"/>
                                          </w:rPr>
                                          <w:t xml:space="preserve">Resources Unit </w:t>
                                        </w:r>
                                        <w:proofErr w:type="spellStart"/>
                                        <w:r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0000"/>
                                            <w:sz w:val="14"/>
                                            <w:szCs w:val="14"/>
                                          </w:rPr>
                                          <w:t>Ldr</w:t>
                                        </w:r>
                                        <w:proofErr w:type="spellEnd"/>
                                        <w:r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0000"/>
                                            <w:sz w:val="14"/>
                                            <w:szCs w:val="14"/>
                                          </w:rPr>
                                          <w:t>.</w:t>
                                        </w:r>
                                        <w:proofErr w:type="gramEnd"/>
                                      </w:p>
                                      <w:p w:rsidR="0023293C" w:rsidRDefault="0023293C" w:rsidP="0023293C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jc w:val="center"/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0000"/>
                                            <w:sz w:val="14"/>
                                            <w:szCs w:val="14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41" name="Text Box 57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946" y="1525"/>
                                      <a:ext cx="720" cy="2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23293C" w:rsidRDefault="0023293C" w:rsidP="0023293C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jc w:val="center"/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0000"/>
                                            <w:sz w:val="14"/>
                                            <w:szCs w:val="14"/>
                                          </w:rPr>
                                        </w:pPr>
                                        <w:proofErr w:type="gramStart"/>
                                        <w:r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0000"/>
                                            <w:sz w:val="14"/>
                                            <w:szCs w:val="14"/>
                                          </w:rPr>
                                          <w:t xml:space="preserve">Situation Unit </w:t>
                                        </w:r>
                                        <w:proofErr w:type="spellStart"/>
                                        <w:r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0000"/>
                                            <w:sz w:val="14"/>
                                            <w:szCs w:val="14"/>
                                          </w:rPr>
                                          <w:t>Ldr</w:t>
                                        </w:r>
                                        <w:proofErr w:type="spellEnd"/>
                                        <w:r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0000"/>
                                            <w:sz w:val="14"/>
                                            <w:szCs w:val="14"/>
                                          </w:rPr>
                                          <w:t>.</w:t>
                                        </w:r>
                                        <w:proofErr w:type="gramEnd"/>
                                      </w:p>
                                      <w:p w:rsidR="0023293C" w:rsidRDefault="0023293C" w:rsidP="0023293C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jc w:val="center"/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0000"/>
                                            <w:sz w:val="14"/>
                                            <w:szCs w:val="14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42" name="Text Box 58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946" y="1842"/>
                                      <a:ext cx="720" cy="2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23293C" w:rsidRDefault="0023293C" w:rsidP="0023293C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jc w:val="center"/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0000"/>
                                            <w:sz w:val="14"/>
                                            <w:szCs w:val="14"/>
                                          </w:rPr>
                                        </w:pPr>
                                        <w:proofErr w:type="gramStart"/>
                                        <w:r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0000"/>
                                            <w:sz w:val="14"/>
                                            <w:szCs w:val="14"/>
                                          </w:rPr>
                                          <w:t xml:space="preserve">Documentation Unit </w:t>
                                        </w:r>
                                        <w:proofErr w:type="spellStart"/>
                                        <w:r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0000"/>
                                            <w:sz w:val="14"/>
                                            <w:szCs w:val="14"/>
                                          </w:rPr>
                                          <w:t>Ldr</w:t>
                                        </w:r>
                                        <w:proofErr w:type="spellEnd"/>
                                        <w:r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0000"/>
                                            <w:sz w:val="14"/>
                                            <w:szCs w:val="14"/>
                                          </w:rPr>
                                          <w:t>.</w:t>
                                        </w:r>
                                        <w:proofErr w:type="gramEnd"/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43" name="Text Box 59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946" y="2159"/>
                                      <a:ext cx="720" cy="2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23293C" w:rsidRDefault="0023293C" w:rsidP="0023293C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jc w:val="center"/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0000"/>
                                            <w:sz w:val="14"/>
                                            <w:szCs w:val="14"/>
                                          </w:rPr>
                                        </w:pPr>
                                        <w:proofErr w:type="gramStart"/>
                                        <w:r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0000"/>
                                            <w:sz w:val="14"/>
                                            <w:szCs w:val="14"/>
                                          </w:rPr>
                                          <w:t xml:space="preserve">Demobilization Unit </w:t>
                                        </w:r>
                                        <w:proofErr w:type="spellStart"/>
                                        <w:r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0000"/>
                                            <w:sz w:val="14"/>
                                            <w:szCs w:val="14"/>
                                          </w:rPr>
                                          <w:t>Ldr</w:t>
                                        </w:r>
                                        <w:proofErr w:type="spellEnd"/>
                                        <w:r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0000"/>
                                            <w:sz w:val="14"/>
                                            <w:szCs w:val="14"/>
                                          </w:rPr>
                                          <w:t>.</w:t>
                                        </w:r>
                                        <w:proofErr w:type="gramEnd"/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44" name="Text Box 60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946" y="2476"/>
                                      <a:ext cx="720" cy="2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23293C" w:rsidRDefault="0023293C" w:rsidP="0023293C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jc w:val="center"/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0000"/>
                                            <w:sz w:val="14"/>
                                            <w:szCs w:val="14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45" name="AutoShape 61"/>
                                <wps:cNvCnPr>
                                  <a:cxnSpLocks noChangeShapeType="1"/>
                                  <a:stCxn id="44" idx="1"/>
                                  <a:endCxn id="33" idx="2"/>
                                </wps:cNvCnPr>
                                <wps:spPr bwMode="auto">
                                  <a:xfrm rot="10800000">
                                    <a:off x="3742" y="1180"/>
                                    <a:ext cx="72" cy="1440"/>
                                  </a:xfrm>
                                  <a:prstGeom prst="bentConnector2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2" o:spid="_x0000_s1054" style="position:absolute;margin-left:374.95pt;margin-top:124.55pt;width:108.7pt;height:215.85pt;z-index:251671552" coordorigin="3048,1151" coordsize="877,19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">
                      <v:shape id="Text Box 49" o:spid="_x0000_s1055" type="#_x0000_t202" style="position:absolute;left:3048;top:1151;width:806;height:3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1agMMA&#10;AADbAAAADwAAAGRycy9kb3ducmV2LnhtbESPUWvCMBSF3wf7D+EO9jZT7TakGkUchb0MWd0PuDbX&#10;ptjclCRq++8XQfDxcM75Dme5HmwnLuRD61jBdJKBIK6dbrlR8Lcv3+YgQkTW2DkmBSMFWK+en5ZY&#10;aHflX7pUsREJwqFABSbGvpAy1IYshonriZN3dN5iTNI3Unu8Jrjt5CzLPqXFltOCwZ62hupTdbYK&#10;htloytzVX5v3yozH3fxQ/nx4pV5fhs0CRKQhPsL39rdWkOdw+5J+gF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B1agMMAAADbAAAADwAAAAAAAAAAAAAAAACYAgAAZHJzL2Rv&#10;d25yZXYueG1sUEsFBgAAAAAEAAQA9QAAAIgDAAAAAA==&#10;" filled="f" strokeweight="1pt">
                        <v:textbox>
                          <w:txbxContent>
                            <w:p w:rsidR="0023293C" w:rsidRDefault="0023293C" w:rsidP="0023293C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cs="Arial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cs="Arial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Planning Section Chief</w:t>
                              </w:r>
                            </w:p>
                          </w:txbxContent>
                        </v:textbox>
                      </v:shape>
                      <v:group id="Group 50" o:spid="_x0000_s1056" style="position:absolute;left:3061;top:1505;width:864;height:1584" coordorigin="3742,1180" coordsize="792,15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bOYec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w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bOYecQAAADbAAAA&#10;DwAAAAAAAAAAAAAAAACqAgAAZHJzL2Rvd25yZXYueG1sUEsFBgAAAAAEAAQA+gAAAJsDAAAAAA==&#10;">
                        <v:shape id="AutoShape 51" o:spid="_x0000_s1057" type="#_x0000_t33" style="position:absolute;left:3742;top:1180;width:72;height:172;rotation:18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QYx18MAAADbAAAADwAAAGRycy9kb3ducmV2LnhtbESPQWsCMRSE7wX/Q3iCt5pVWymrUWRB&#10;9NJC1UOPj80zWdy8rJuo6b9vCoUeh5n5hlmuk2vFnfrQeFYwGRcgiGuvGzYKTsft8xuIEJE1tp5J&#10;wTcFWK8GT0sstX/wJ90P0YgM4VCiAhtjV0oZaksOw9h3xNk7+95hzLI3Uvf4yHDXymlRzKXDhvOC&#10;xY4qS/XlcHMKzOljuwtHU7mrrbr0svOb9P6l1GiYNgsQkVL8D/+191rB7BV+v+QfIF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EGMdfDAAAA2wAAAA8AAAAAAAAAAAAA&#10;AAAAoQIAAGRycy9kb3ducmV2LnhtbFBLBQYAAAAABAAEAPkAAACRAwAAAAA=&#10;"/>
                        <v:shape id="AutoShape 52" o:spid="_x0000_s1058" type="#_x0000_t33" style="position:absolute;left:3742;top:1180;width:72;height:489;rotation:18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dSvoMIAAADbAAAADwAAAGRycy9kb3ducmV2LnhtbESPQWsCMRSE74L/IbyCN822ishqFFkQ&#10;vVSoevD42LwmSzcv6ybV+O+bQqHHYWa+YVab5Fpxpz40nhW8TgoQxLXXDRsFl/NuvAARIrLG1jMp&#10;eFKAzXo4WGGp/YM/6H6KRmQIhxIV2Bi7UspQW3IYJr4jzt6n7x3GLHsjdY+PDHetfCuKuXTYcF6w&#10;2FFlqf46fTsF5nLc7cPZVO5mqy7N9n6b3q9KjV7SdgkiUor/4b/2QSuYzuH3S/4Bcv0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dSvoMIAAADbAAAADwAAAAAAAAAAAAAA&#10;AAChAgAAZHJzL2Rvd25yZXYueG1sUEsFBgAAAAAEAAQA+QAAAJADAAAAAA==&#10;"/>
                        <v:shape id="AutoShape 53" o:spid="_x0000_s1059" type="#_x0000_t33" style="position:absolute;left:3742;top:1180;width:72;height:806;rotation:18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pgKO8MAAADbAAAADwAAAGRycy9kb3ducmV2LnhtbESPQWsCMRSE7wX/Q3iCt5pVSy2rUWRB&#10;9NJC1UOPj80zWdy8rJuo6b9vCoUeh5n5hlmuk2vFnfrQeFYwGRcgiGuvGzYKTsft8xuIEJE1tp5J&#10;wTcFWK8GT0sstX/wJ90P0YgM4VCiAhtjV0oZaksOw9h3xNk7+95hzLI3Uvf4yHDXymlRvEqHDecF&#10;ix1VlurL4eYUmNPHdheOpnJXW3XpZec36f1LqdEwbRYgIqX4H/5r77WC2Rx+v+QfIF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6YCjvDAAAA2wAAAA8AAAAAAAAAAAAA&#10;AAAAoQIAAGRycy9kb3ducmV2LnhtbFBLBQYAAAAABAAEAPkAAACRAwAAAAA=&#10;"/>
                        <v:shape id="AutoShape 54" o:spid="_x0000_s1060" type="#_x0000_t33" style="position:absolute;left:3742;top:1180;width:72;height:1123;rotation:18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weeScAAAADbAAAADwAAAGRycy9kb3ducmV2LnhtbERPTWsCMRC9F/ofwhS81Wy1FFmNIgui&#10;Fwt1PXgcNmOyuJlsN1HjvzeHQo+P971YJdeJGw2h9azgY1yAIG68btkoONab9xmIEJE1dp5JwYMC&#10;rJavLwsstb/zD90O0YgcwqFEBTbGvpQyNJYchrHviTN39oPDmOFgpB7wnsNdJydF8SUdtpwbLPZU&#10;WWouh6tTYI7fm22oTeV+bdWnz61fp/1JqdFbWs9BRErxX/zn3mkF0zw2f8k/QC6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8HnknAAAAA2wAAAA8AAAAAAAAAAAAAAAAA&#10;oQIAAGRycy9kb3ducmV2LnhtbFBLBQYAAAAABAAEAPkAAACOAwAAAAA=&#10;"/>
                        <v:group id="Group 55" o:spid="_x0000_s1061" style="position:absolute;left:3814;top:1208;width:720;height:1556" coordorigin="3946,1208" coordsize="720,15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7I358QAAADb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Yx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7I358QAAADbAAAA&#10;DwAAAAAAAAAAAAAAAACqAgAAZHJzL2Rvd25yZXYueG1sUEsFBgAAAAAEAAQA+gAAAJsDAAAAAA==&#10;">
                          <v:shape id="Text Box 56" o:spid="_x0000_s1062" type="#_x0000_t202" style="position:absolute;left:3946;top:1208;width:720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m3isAA&#10;AADbAAAADwAAAGRycy9kb3ducmV2LnhtbERP3WrCMBS+H/gO4QjezdSfDalGEUdhNyJ2PsCxOTbF&#10;5qQkmbZvv1wIu/z4/je73rbiQT40jhXMphkI4srphmsFl5/ifQUiRGSNrWNSMFCA3Xb0tsFcuyef&#10;6VHGWqQQDjkqMDF2uZShMmQxTF1HnLib8xZjgr6W2uMzhdtWzrPsU1psODUY7OhgqLqXv1ZBPx9M&#10;sXDV135ZmuF2Wl2L44dXajLu92sQkfr4L365v7WCZVqfvqQfILd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Mm3isAAAADbAAAADwAAAAAAAAAAAAAAAACYAgAAZHJzL2Rvd25y&#10;ZXYueG1sUEsFBgAAAAAEAAQA9QAAAIUDAAAAAA==&#10;" filled="f" strokeweight="1pt">
                            <v:textbox>
                              <w:txbxContent>
                                <w:p w:rsidR="0023293C" w:rsidRDefault="0023293C" w:rsidP="0023293C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Resources Unit </w:t>
                                  </w:r>
                                  <w:proofErr w:type="spellStart"/>
                                  <w:r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>Ldr</w:t>
                                  </w:r>
                                  <w:proofErr w:type="spellEnd"/>
                                  <w:r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>.</w:t>
                                  </w:r>
                                  <w:proofErr w:type="gramEnd"/>
                                </w:p>
                                <w:p w:rsidR="0023293C" w:rsidRDefault="0023293C" w:rsidP="0023293C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57" o:spid="_x0000_s1063" type="#_x0000_t202" style="position:absolute;left:3946;top:1525;width:720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4USEcMA&#10;AADbAAAADwAAAGRycy9kb3ducmV2LnhtbESPUWvCMBSF3wf+h3AF32aqc0M6o4ij4IvIuv2Au+ba&#10;lDU3JYna/nsjCD4ezjnf4aw2vW3FhXxoHCuYTTMQxJXTDdcKfn+K1yWIEJE1to5JwUABNuvRywpz&#10;7a78TZcy1iJBOOSowMTY5VKGypDFMHUdcfJOzluMSfpaao/XBLetnGfZh7TYcFow2NHOUPVfnq2C&#10;fj6Y4s1VX9tFaYbTcflXHN69UpNxv/0EEamPz/CjvdcKFjO4f0k/QK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4USEcMAAADbAAAADwAAAAAAAAAAAAAAAACYAgAAZHJzL2Rv&#10;d25yZXYueG1sUEsFBgAAAAAEAAQA9QAAAIgDAAAAAA==&#10;" filled="f" strokeweight="1pt">
                            <v:textbox>
                              <w:txbxContent>
                                <w:p w:rsidR="0023293C" w:rsidRDefault="0023293C" w:rsidP="0023293C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Situation Unit </w:t>
                                  </w:r>
                                  <w:proofErr w:type="spellStart"/>
                                  <w:r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>Ldr</w:t>
                                  </w:r>
                                  <w:proofErr w:type="spellEnd"/>
                                  <w:r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>.</w:t>
                                  </w:r>
                                  <w:proofErr w:type="gramEnd"/>
                                </w:p>
                                <w:p w:rsidR="0023293C" w:rsidRDefault="0023293C" w:rsidP="0023293C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58" o:spid="_x0000_s1064" type="#_x0000_t202" style="position:absolute;left:3946;top:1842;width:720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eMZsMA&#10;AADbAAAADwAAAGRycy9kb3ducmV2LnhtbESPUWvCMBSF3wf7D+EO9jZTOxXpjCIbhb2IWP0Bd821&#10;KTY3Jcm0/fdmMPDxcM75Dme1GWwnruRD61jBdJKBIK6dbrlRcDqWb0sQISJr7ByTgpECbNbPTyss&#10;tLvxga5VbESCcChQgYmxL6QMtSGLYeJ64uSdnbcYk/SN1B5vCW47mWfZQlpsOS0Y7OnTUH2pfq2C&#10;IR9N+e7qr+2sMuN5v/wpd3Ov1OvLsP0AEWmIj/B/+1srmOXw9yX9ALm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1eMZsMAAADbAAAADwAAAAAAAAAAAAAAAACYAgAAZHJzL2Rv&#10;d25yZXYueG1sUEsFBgAAAAAEAAQA9QAAAIgDAAAAAA==&#10;" filled="f" strokeweight="1pt">
                            <v:textbox>
                              <w:txbxContent>
                                <w:p w:rsidR="0023293C" w:rsidRDefault="0023293C" w:rsidP="0023293C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Documentation Unit </w:t>
                                  </w:r>
                                  <w:proofErr w:type="spellStart"/>
                                  <w:r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>Ldr</w:t>
                                  </w:r>
                                  <w:proofErr w:type="spellEnd"/>
                                  <w:r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>.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59" o:spid="_x0000_s1065" type="#_x0000_t202" style="position:absolute;left:3946;top:2159;width:720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sp/cMA&#10;AADbAAAADwAAAGRycy9kb3ducmV2LnhtbESP3WoCMRSE7wu+QziCdzXrX5GtUcSy4E0Rtz7AcXPc&#10;LN2cLEmqu2/fFApeDjPzDbPZ9bYVd/KhcaxgNs1AEFdON1wruHwVr2sQISJrbB2TgoEC7Lajlw3m&#10;2j34TPcy1iJBOOSowMTY5VKGypDFMHUdcfJuzluMSfpaao+PBLetnGfZm7TYcFow2NHBUPVd/lgF&#10;/XwwxcJVH/tlaYbbaX0tPldeqcm437+DiNTHZ/i/fdQKlgv4+5J+gN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Bsp/cMAAADbAAAADwAAAAAAAAAAAAAAAACYAgAAZHJzL2Rv&#10;d25yZXYueG1sUEsFBgAAAAAEAAQA9QAAAIgDAAAAAA==&#10;" filled="f" strokeweight="1pt">
                            <v:textbox>
                              <w:txbxContent>
                                <w:p w:rsidR="0023293C" w:rsidRDefault="0023293C" w:rsidP="0023293C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Demobilization Unit </w:t>
                                  </w:r>
                                  <w:proofErr w:type="spellStart"/>
                                  <w:r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>Ldr</w:t>
                                  </w:r>
                                  <w:proofErr w:type="spellEnd"/>
                                  <w:r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>.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60" o:spid="_x0000_s1066" type="#_x0000_t202" style="position:absolute;left:3946;top:2476;width:720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KxicMA&#10;AADbAAAADwAAAGRycy9kb3ducmV2LnhtbESPwWrDMBBE74H+g9hCb4mc1CnGjRJCi6GXUuL0A7bW&#10;xjKxVkZSE/vvq0Cgx2Fm3jCb3Wh7cSEfOscKlosMBHHjdMetgu9jNS9AhIissXdMCiYKsNs+zDZY&#10;anflA13q2IoE4VCiAhPjUEoZGkMWw8INxMk7OW8xJulbqT1eE9z2cpVlL9Jix2nB4EBvhppz/WsV&#10;jKvJVM+ued/ntZlOX8VP9bn2Sj09jvtXEJHG+B++tz+0gjyH25f0A+T2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/KxicMAAADbAAAADwAAAAAAAAAAAAAAAACYAgAAZHJzL2Rv&#10;d25yZXYueG1sUEsFBgAAAAAEAAQA9QAAAIgDAAAAAA==&#10;" filled="f" strokeweight="1pt">
                            <v:textbox>
                              <w:txbxContent>
                                <w:p w:rsidR="0023293C" w:rsidRDefault="0023293C" w:rsidP="0023293C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  <v:shape id="AutoShape 61" o:spid="_x0000_s1067" type="#_x0000_t33" style="position:absolute;left:3742;top:1180;width:72;height:1440;rotation:18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QBCqsIAAADbAAAADwAAAGRycy9kb3ducmV2LnhtbESPQWsCMRSE7wX/Q3iCt5q12CKrUWRB&#10;9GKh6sHjY/NMFjcv6ybV+O+bQqHHYWa+YRar5Fpxpz40nhVMxgUI4trrho2C03HzOgMRIrLG1jMp&#10;eFKA1XLwssBS+wd/0f0QjcgQDiUqsDF2pZShtuQwjH1HnL2L7x3GLHsjdY+PDHetfCuKD+mw4bxg&#10;saPKUn09fDsF5vS52YajqdzNVl2abv067c9KjYZpPQcRKcX/8F97pxVM3+H3S/4Bcv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QBCqsIAAADbAAAADwAAAAAAAAAAAAAA&#10;AAChAgAAZHJzL2Rvd25yZXYueG1sUEsFBgAAAAAEAAQA+QAAAJADAAAAAA==&#10;"/>
                      </v:group>
                    </v:group>
                  </w:pict>
                </mc:Fallback>
              </mc:AlternateContent>
            </w:r>
            <w:r>
              <w:rPr>
                <w:rFonts w:cs="Arial"/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6167120</wp:posOffset>
                      </wp:positionH>
                      <wp:positionV relativeFrom="paragraph">
                        <wp:posOffset>1581785</wp:posOffset>
                      </wp:positionV>
                      <wp:extent cx="1440180" cy="4069715"/>
                      <wp:effectExtent l="6350" t="14605" r="10795" b="11430"/>
                      <wp:wrapNone/>
                      <wp:docPr id="10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40180" cy="4069715"/>
                                <a:chOff x="3941" y="1151"/>
                                <a:chExt cx="915" cy="2877"/>
                              </a:xfrm>
                            </wpg:grpSpPr>
                            <wps:wsp>
                              <wps:cNvPr id="11" name="Text Box 2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941" y="1151"/>
                                  <a:ext cx="806" cy="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23293C" w:rsidRDefault="0023293C" w:rsidP="0023293C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rFonts w:cs="Arial"/>
                                        <w:b/>
                                        <w:bCs/>
                                        <w:color w:val="000000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cs="Arial"/>
                                        <w:b/>
                                        <w:bCs/>
                                        <w:color w:val="000000"/>
                                        <w:sz w:val="16"/>
                                        <w:szCs w:val="16"/>
                                      </w:rPr>
                                      <w:t>Logistics Section Chief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12" name="Group 2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958" y="1505"/>
                                  <a:ext cx="898" cy="2523"/>
                                  <a:chOff x="1928" y="863"/>
                                  <a:chExt cx="883" cy="2523"/>
                                </a:xfrm>
                              </wpg:grpSpPr>
                              <wps:wsp>
                                <wps:cNvPr id="13" name="AutoShape 29"/>
                                <wps:cNvCnPr>
                                  <a:cxnSpLocks noChangeShapeType="1"/>
                                  <a:stCxn id="15" idx="1"/>
                                  <a:endCxn id="11" idx="2"/>
                                </wps:cNvCnPr>
                                <wps:spPr bwMode="auto">
                                  <a:xfrm rot="10800000">
                                    <a:off x="1928" y="863"/>
                                    <a:ext cx="42" cy="172"/>
                                  </a:xfrm>
                                  <a:prstGeom prst="bentConnector2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14" name="Group 3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928" y="863"/>
                                    <a:ext cx="883" cy="2523"/>
                                    <a:chOff x="1928" y="863"/>
                                    <a:chExt cx="883" cy="2523"/>
                                  </a:xfrm>
                                </wpg:grpSpPr>
                                <wps:wsp>
                                  <wps:cNvPr id="15" name="Text Box 31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1970" y="891"/>
                                      <a:ext cx="720" cy="2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23293C" w:rsidRDefault="0023293C" w:rsidP="0023293C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jc w:val="center"/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000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0000"/>
                                            <w:sz w:val="14"/>
                                            <w:szCs w:val="14"/>
                                          </w:rPr>
                                          <w:t>Support Branch Dir.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16" name="Group 32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2018" y="1179"/>
                                      <a:ext cx="793" cy="951"/>
                                      <a:chOff x="2330" y="1179"/>
                                      <a:chExt cx="793" cy="951"/>
                                    </a:xfrm>
                                  </wpg:grpSpPr>
                                  <wps:wsp>
                                    <wps:cNvPr id="17" name="Text Box 33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403" y="1209"/>
                                        <a:ext cx="720" cy="28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23293C" w:rsidRDefault="0023293C" w:rsidP="0023293C">
                                          <w:pPr>
                                            <w:autoSpaceDE w:val="0"/>
                                            <w:autoSpaceDN w:val="0"/>
                                            <w:adjustRightInd w:val="0"/>
                                            <w:jc w:val="center"/>
                                            <w:rPr>
                                              <w:rFonts w:cs="Arial"/>
                                              <w:b/>
                                              <w:bCs/>
                                              <w:color w:val="000000"/>
                                              <w:sz w:val="14"/>
                                              <w:szCs w:val="14"/>
                                            </w:rPr>
                                          </w:pPr>
                                          <w:r>
                                            <w:rPr>
                                              <w:rFonts w:cs="Arial"/>
                                              <w:b/>
                                              <w:bCs/>
                                              <w:color w:val="000000"/>
                                              <w:sz w:val="14"/>
                                              <w:szCs w:val="14"/>
                                            </w:rPr>
                                            <w:t xml:space="preserve">Supply Unit </w:t>
                                          </w:r>
                                          <w:proofErr w:type="spellStart"/>
                                          <w:r>
                                            <w:rPr>
                                              <w:rFonts w:cs="Arial"/>
                                              <w:b/>
                                              <w:bCs/>
                                              <w:color w:val="000000"/>
                                              <w:sz w:val="14"/>
                                              <w:szCs w:val="14"/>
                                            </w:rPr>
                                            <w:t>Ldr</w:t>
                                          </w:r>
                                          <w:proofErr w:type="spellEnd"/>
                                          <w:r>
                                            <w:rPr>
                                              <w:rFonts w:cs="Arial"/>
                                              <w:b/>
                                              <w:bCs/>
                                              <w:color w:val="000000"/>
                                              <w:sz w:val="14"/>
                                              <w:szCs w:val="14"/>
                                            </w:rPr>
                                            <w:t>.</w:t>
                                          </w:r>
                                        </w:p>
                                        <w:p w:rsidR="0023293C" w:rsidRDefault="0023293C" w:rsidP="0023293C">
                                          <w:pPr>
                                            <w:autoSpaceDE w:val="0"/>
                                            <w:autoSpaceDN w:val="0"/>
                                            <w:adjustRightInd w:val="0"/>
                                            <w:jc w:val="center"/>
                                            <w:rPr>
                                              <w:rFonts w:cs="Arial"/>
                                              <w:b/>
                                              <w:bCs/>
                                              <w:color w:val="000000"/>
                                              <w:sz w:val="14"/>
                                              <w:szCs w:val="14"/>
                                            </w:rPr>
                                          </w:pP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" name="Text Box 34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403" y="1525"/>
                                        <a:ext cx="720" cy="28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23293C" w:rsidRDefault="0023293C" w:rsidP="0023293C">
                                          <w:pPr>
                                            <w:autoSpaceDE w:val="0"/>
                                            <w:autoSpaceDN w:val="0"/>
                                            <w:adjustRightInd w:val="0"/>
                                            <w:jc w:val="center"/>
                                            <w:rPr>
                                              <w:rFonts w:cs="Arial"/>
                                              <w:b/>
                                              <w:bCs/>
                                              <w:color w:val="000000"/>
                                              <w:sz w:val="14"/>
                                              <w:szCs w:val="14"/>
                                            </w:rPr>
                                          </w:pPr>
                                          <w:proofErr w:type="gramStart"/>
                                          <w:r>
                                            <w:rPr>
                                              <w:rFonts w:cs="Arial"/>
                                              <w:b/>
                                              <w:bCs/>
                                              <w:color w:val="000000"/>
                                              <w:sz w:val="14"/>
                                              <w:szCs w:val="14"/>
                                            </w:rPr>
                                            <w:t xml:space="preserve">Facilities Unit </w:t>
                                          </w:r>
                                          <w:proofErr w:type="spellStart"/>
                                          <w:r>
                                            <w:rPr>
                                              <w:rFonts w:cs="Arial"/>
                                              <w:b/>
                                              <w:bCs/>
                                              <w:color w:val="000000"/>
                                              <w:sz w:val="14"/>
                                              <w:szCs w:val="14"/>
                                            </w:rPr>
                                            <w:t>Ldr</w:t>
                                          </w:r>
                                          <w:proofErr w:type="spellEnd"/>
                                          <w:r>
                                            <w:rPr>
                                              <w:rFonts w:cs="Arial"/>
                                              <w:b/>
                                              <w:bCs/>
                                              <w:color w:val="000000"/>
                                              <w:sz w:val="14"/>
                                              <w:szCs w:val="14"/>
                                            </w:rPr>
                                            <w:t>.</w:t>
                                          </w:r>
                                          <w:proofErr w:type="gramEnd"/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" name="Text Box 35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403" y="1842"/>
                                        <a:ext cx="720" cy="28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23293C" w:rsidRDefault="0023293C" w:rsidP="0023293C">
                                          <w:pPr>
                                            <w:autoSpaceDE w:val="0"/>
                                            <w:autoSpaceDN w:val="0"/>
                                            <w:adjustRightInd w:val="0"/>
                                            <w:jc w:val="center"/>
                                            <w:rPr>
                                              <w:rFonts w:cs="Arial"/>
                                              <w:b/>
                                              <w:bCs/>
                                              <w:color w:val="000000"/>
                                              <w:sz w:val="14"/>
                                              <w:szCs w:val="14"/>
                                            </w:rPr>
                                          </w:pPr>
                                          <w:proofErr w:type="gramStart"/>
                                          <w:r>
                                            <w:rPr>
                                              <w:rFonts w:cs="Arial"/>
                                              <w:b/>
                                              <w:bCs/>
                                              <w:color w:val="000000"/>
                                              <w:sz w:val="14"/>
                                              <w:szCs w:val="14"/>
                                            </w:rPr>
                                            <w:t xml:space="preserve">Ground Spt. Unit </w:t>
                                          </w:r>
                                          <w:proofErr w:type="spellStart"/>
                                          <w:r>
                                            <w:rPr>
                                              <w:rFonts w:cs="Arial"/>
                                              <w:b/>
                                              <w:bCs/>
                                              <w:color w:val="000000"/>
                                              <w:sz w:val="14"/>
                                              <w:szCs w:val="14"/>
                                            </w:rPr>
                                            <w:t>Ldr</w:t>
                                          </w:r>
                                          <w:proofErr w:type="spellEnd"/>
                                          <w:r>
                                            <w:rPr>
                                              <w:rFonts w:cs="Arial"/>
                                              <w:b/>
                                              <w:bCs/>
                                              <w:color w:val="000000"/>
                                              <w:sz w:val="14"/>
                                              <w:szCs w:val="14"/>
                                            </w:rPr>
                                            <w:t>.</w:t>
                                          </w:r>
                                          <w:proofErr w:type="gramEnd"/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0" name="AutoShape 36"/>
                                    <wps:cNvCnPr>
                                      <a:cxnSpLocks noChangeShapeType="1"/>
                                      <a:stCxn id="17" idx="1"/>
                                      <a:endCxn id="15" idx="2"/>
                                    </wps:cNvCnPr>
                                    <wps:spPr bwMode="auto">
                                      <a:xfrm rot="10800000">
                                        <a:off x="2330" y="1179"/>
                                        <a:ext cx="73" cy="174"/>
                                      </a:xfrm>
                                      <a:prstGeom prst="bentConnector2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1" name="AutoShape 37"/>
                                    <wps:cNvCnPr>
                                      <a:cxnSpLocks noChangeShapeType="1"/>
                                      <a:stCxn id="18" idx="1"/>
                                      <a:endCxn id="15" idx="2"/>
                                    </wps:cNvCnPr>
                                    <wps:spPr bwMode="auto">
                                      <a:xfrm rot="10800000">
                                        <a:off x="2330" y="1179"/>
                                        <a:ext cx="73" cy="490"/>
                                      </a:xfrm>
                                      <a:prstGeom prst="bentConnector2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2" name="AutoShape 38"/>
                                    <wps:cNvCnPr>
                                      <a:cxnSpLocks noChangeShapeType="1"/>
                                      <a:stCxn id="19" idx="1"/>
                                      <a:endCxn id="15" idx="2"/>
                                    </wps:cNvCnPr>
                                    <wps:spPr bwMode="auto">
                                      <a:xfrm rot="10800000">
                                        <a:off x="2330" y="1179"/>
                                        <a:ext cx="73" cy="807"/>
                                      </a:xfrm>
                                      <a:prstGeom prst="bentConnector2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23" name="Text Box 39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1967" y="2147"/>
                                      <a:ext cx="720" cy="2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23293C" w:rsidRDefault="0023293C" w:rsidP="0023293C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jc w:val="center"/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0000"/>
                                            <w:sz w:val="14"/>
                                            <w:szCs w:val="14"/>
                                          </w:rPr>
                                        </w:pPr>
                                        <w:r>
                                          <w:rPr>
                                            <w:rFonts w:cs="Arial"/>
                                            <w:b/>
                                            <w:bCs/>
                                            <w:color w:val="000000"/>
                                            <w:sz w:val="14"/>
                                            <w:szCs w:val="14"/>
                                          </w:rPr>
                                          <w:t>Service Branch Dir.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24" name="Group 40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2015" y="2435"/>
                                      <a:ext cx="793" cy="951"/>
                                      <a:chOff x="2327" y="2435"/>
                                      <a:chExt cx="793" cy="951"/>
                                    </a:xfrm>
                                  </wpg:grpSpPr>
                                  <wps:wsp>
                                    <wps:cNvPr id="25" name="Text Box 41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400" y="2465"/>
                                        <a:ext cx="720" cy="28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23293C" w:rsidRDefault="0023293C" w:rsidP="0023293C">
                                          <w:pPr>
                                            <w:autoSpaceDE w:val="0"/>
                                            <w:autoSpaceDN w:val="0"/>
                                            <w:adjustRightInd w:val="0"/>
                                            <w:jc w:val="center"/>
                                            <w:rPr>
                                              <w:rFonts w:cs="Arial"/>
                                              <w:b/>
                                              <w:bCs/>
                                              <w:color w:val="000000"/>
                                              <w:sz w:val="14"/>
                                              <w:szCs w:val="14"/>
                                            </w:rPr>
                                          </w:pPr>
                                          <w:proofErr w:type="spellStart"/>
                                          <w:proofErr w:type="gramStart"/>
                                          <w:r>
                                            <w:rPr>
                                              <w:rFonts w:cs="Arial"/>
                                              <w:b/>
                                              <w:bCs/>
                                              <w:color w:val="000000"/>
                                              <w:sz w:val="14"/>
                                              <w:szCs w:val="14"/>
                                            </w:rPr>
                                            <w:t>Comms</w:t>
                                          </w:r>
                                          <w:proofErr w:type="spellEnd"/>
                                          <w:r>
                                            <w:rPr>
                                              <w:rFonts w:cs="Arial"/>
                                              <w:b/>
                                              <w:bCs/>
                                              <w:color w:val="000000"/>
                                              <w:sz w:val="14"/>
                                              <w:szCs w:val="14"/>
                                            </w:rPr>
                                            <w:t xml:space="preserve"> Unit </w:t>
                                          </w:r>
                                          <w:proofErr w:type="spellStart"/>
                                          <w:r>
                                            <w:rPr>
                                              <w:rFonts w:cs="Arial"/>
                                              <w:b/>
                                              <w:bCs/>
                                              <w:color w:val="000000"/>
                                              <w:sz w:val="14"/>
                                              <w:szCs w:val="14"/>
                                            </w:rPr>
                                            <w:t>Ldr</w:t>
                                          </w:r>
                                          <w:proofErr w:type="spellEnd"/>
                                          <w:r>
                                            <w:rPr>
                                              <w:rFonts w:cs="Arial"/>
                                              <w:b/>
                                              <w:bCs/>
                                              <w:color w:val="000000"/>
                                              <w:sz w:val="14"/>
                                              <w:szCs w:val="14"/>
                                            </w:rPr>
                                            <w:t>.</w:t>
                                          </w:r>
                                          <w:proofErr w:type="gramEnd"/>
                                        </w:p>
                                        <w:p w:rsidR="0023293C" w:rsidRDefault="0023293C" w:rsidP="0023293C">
                                          <w:pPr>
                                            <w:autoSpaceDE w:val="0"/>
                                            <w:autoSpaceDN w:val="0"/>
                                            <w:adjustRightInd w:val="0"/>
                                            <w:jc w:val="center"/>
                                            <w:rPr>
                                              <w:rFonts w:cs="Arial"/>
                                              <w:b/>
                                              <w:bCs/>
                                              <w:color w:val="000000"/>
                                              <w:sz w:val="14"/>
                                              <w:szCs w:val="14"/>
                                            </w:rPr>
                                          </w:pP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6" name="Text Box 4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400" y="2781"/>
                                        <a:ext cx="720" cy="28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23293C" w:rsidRDefault="0023293C" w:rsidP="0023293C">
                                          <w:pPr>
                                            <w:autoSpaceDE w:val="0"/>
                                            <w:autoSpaceDN w:val="0"/>
                                            <w:adjustRightInd w:val="0"/>
                                            <w:jc w:val="center"/>
                                            <w:rPr>
                                              <w:rFonts w:cs="Arial"/>
                                              <w:b/>
                                              <w:bCs/>
                                              <w:color w:val="000000"/>
                                              <w:sz w:val="14"/>
                                              <w:szCs w:val="14"/>
                                            </w:rPr>
                                          </w:pPr>
                                          <w:proofErr w:type="gramStart"/>
                                          <w:r>
                                            <w:rPr>
                                              <w:rFonts w:cs="Arial"/>
                                              <w:b/>
                                              <w:bCs/>
                                              <w:color w:val="000000"/>
                                              <w:sz w:val="14"/>
                                              <w:szCs w:val="14"/>
                                            </w:rPr>
                                            <w:t xml:space="preserve">Medical Unit </w:t>
                                          </w:r>
                                          <w:proofErr w:type="spellStart"/>
                                          <w:r>
                                            <w:rPr>
                                              <w:rFonts w:cs="Arial"/>
                                              <w:b/>
                                              <w:bCs/>
                                              <w:color w:val="000000"/>
                                              <w:sz w:val="14"/>
                                              <w:szCs w:val="14"/>
                                            </w:rPr>
                                            <w:t>Ldr</w:t>
                                          </w:r>
                                          <w:proofErr w:type="spellEnd"/>
                                          <w:r>
                                            <w:rPr>
                                              <w:rFonts w:cs="Arial"/>
                                              <w:b/>
                                              <w:bCs/>
                                              <w:color w:val="000000"/>
                                              <w:sz w:val="14"/>
                                              <w:szCs w:val="14"/>
                                            </w:rPr>
                                            <w:t>.</w:t>
                                          </w:r>
                                          <w:proofErr w:type="gramEnd"/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7" name="Text Box 43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400" y="3098"/>
                                        <a:ext cx="720" cy="28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23293C" w:rsidRDefault="0023293C" w:rsidP="0023293C">
                                          <w:pPr>
                                            <w:autoSpaceDE w:val="0"/>
                                            <w:autoSpaceDN w:val="0"/>
                                            <w:adjustRightInd w:val="0"/>
                                            <w:jc w:val="center"/>
                                            <w:rPr>
                                              <w:rFonts w:cs="Arial"/>
                                              <w:b/>
                                              <w:bCs/>
                                              <w:color w:val="000000"/>
                                              <w:sz w:val="14"/>
                                              <w:szCs w:val="14"/>
                                            </w:rPr>
                                          </w:pPr>
                                          <w:proofErr w:type="gramStart"/>
                                          <w:r>
                                            <w:rPr>
                                              <w:rFonts w:cs="Arial"/>
                                              <w:b/>
                                              <w:bCs/>
                                              <w:color w:val="000000"/>
                                              <w:sz w:val="14"/>
                                              <w:szCs w:val="14"/>
                                            </w:rPr>
                                            <w:t xml:space="preserve">Food Unit </w:t>
                                          </w:r>
                                          <w:proofErr w:type="spellStart"/>
                                          <w:r>
                                            <w:rPr>
                                              <w:rFonts w:cs="Arial"/>
                                              <w:b/>
                                              <w:bCs/>
                                              <w:color w:val="000000"/>
                                              <w:sz w:val="14"/>
                                              <w:szCs w:val="14"/>
                                            </w:rPr>
                                            <w:t>Ldr</w:t>
                                          </w:r>
                                          <w:proofErr w:type="spellEnd"/>
                                          <w:r>
                                            <w:rPr>
                                              <w:rFonts w:cs="Arial"/>
                                              <w:b/>
                                              <w:bCs/>
                                              <w:color w:val="000000"/>
                                              <w:sz w:val="14"/>
                                              <w:szCs w:val="14"/>
                                            </w:rPr>
                                            <w:t>.</w:t>
                                          </w:r>
                                          <w:proofErr w:type="gramEnd"/>
                                        </w:p>
                                        <w:p w:rsidR="0023293C" w:rsidRDefault="0023293C" w:rsidP="0023293C">
                                          <w:pPr>
                                            <w:autoSpaceDE w:val="0"/>
                                            <w:autoSpaceDN w:val="0"/>
                                            <w:adjustRightInd w:val="0"/>
                                            <w:jc w:val="center"/>
                                            <w:rPr>
                                              <w:rFonts w:cs="Arial"/>
                                              <w:b/>
                                              <w:bCs/>
                                              <w:color w:val="000000"/>
                                              <w:sz w:val="14"/>
                                              <w:szCs w:val="14"/>
                                            </w:rPr>
                                          </w:pP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8" name="AutoShape 44"/>
                                    <wps:cNvCnPr>
                                      <a:cxnSpLocks noChangeShapeType="1"/>
                                      <a:stCxn id="25" idx="1"/>
                                      <a:endCxn id="23" idx="2"/>
                                    </wps:cNvCnPr>
                                    <wps:spPr bwMode="auto">
                                      <a:xfrm rot="10800000">
                                        <a:off x="2327" y="2435"/>
                                        <a:ext cx="73" cy="174"/>
                                      </a:xfrm>
                                      <a:prstGeom prst="bentConnector2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9" name="AutoShape 45"/>
                                    <wps:cNvCnPr>
                                      <a:cxnSpLocks noChangeShapeType="1"/>
                                      <a:stCxn id="26" idx="1"/>
                                      <a:endCxn id="23" idx="2"/>
                                    </wps:cNvCnPr>
                                    <wps:spPr bwMode="auto">
                                      <a:xfrm rot="10800000">
                                        <a:off x="2327" y="2435"/>
                                        <a:ext cx="73" cy="490"/>
                                      </a:xfrm>
                                      <a:prstGeom prst="bentConnector2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0" name="AutoShape 46"/>
                                    <wps:cNvCnPr>
                                      <a:cxnSpLocks noChangeShapeType="1"/>
                                      <a:stCxn id="27" idx="1"/>
                                      <a:endCxn id="23" idx="2"/>
                                    </wps:cNvCnPr>
                                    <wps:spPr bwMode="auto">
                                      <a:xfrm rot="10800000">
                                        <a:off x="2327" y="2435"/>
                                        <a:ext cx="73" cy="807"/>
                                      </a:xfrm>
                                      <a:prstGeom prst="bentConnector2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31" name="AutoShape 47"/>
                                  <wps:cNvCnPr>
                                    <a:cxnSpLocks noChangeShapeType="1"/>
                                    <a:stCxn id="23" idx="1"/>
                                    <a:endCxn id="11" idx="2"/>
                                  </wps:cNvCnPr>
                                  <wps:spPr bwMode="auto">
                                    <a:xfrm rot="10800000">
                                      <a:off x="1928" y="863"/>
                                      <a:ext cx="39" cy="1428"/>
                                    </a:xfrm>
                                    <a:prstGeom prst="bentConnector2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0" o:spid="_x0000_s1068" style="position:absolute;margin-left:485.6pt;margin-top:124.55pt;width:113.4pt;height:320.45pt;z-index:251670528" coordorigin="3941,1151" coordsize="915,28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">
                      <v:shape id="Text Box 27" o:spid="_x0000_s1069" type="#_x0000_t202" style="position:absolute;left:3941;top:1151;width:806;height:3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Y9DMAA&#10;AADbAAAADwAAAGRycy9kb3ducmV2LnhtbERP3WrCMBS+H/gO4QjezVTdRKpRxFHwZoxVH+DYHJti&#10;c1KSTNu3N4PB7s7H93s2u9624k4+NI4VzKYZCOLK6YZrBedT8boCESKyxtYxKRgowG47etlgrt2D&#10;v+lexlqkEA45KjAxdrmUoTJkMUxdR5y4q/MWY4K+ltrjI4XbVs6zbCktNpwaDHZ0MFTdyh+roJ8P&#10;pli46mP/Vprh+rW6FJ/vXqnJuN+vQUTq47/4z33Uaf4Mfn9JB8jt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DY9DMAAAADbAAAADwAAAAAAAAAAAAAAAACYAgAAZHJzL2Rvd25y&#10;ZXYueG1sUEsFBgAAAAAEAAQA9QAAAIUDAAAAAA==&#10;" filled="f" strokeweight="1pt">
                        <v:textbox>
                          <w:txbxContent>
                            <w:p w:rsidR="0023293C" w:rsidRDefault="0023293C" w:rsidP="0023293C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cs="Arial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cs="Arial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Logistics Section Chief</w:t>
                              </w:r>
                            </w:p>
                          </w:txbxContent>
                        </v:textbox>
                      </v:shape>
                      <v:group id="Group 28" o:spid="_x0000_s1070" style="position:absolute;left:3958;top:1505;width:898;height:2523" coordorigin="1928,863" coordsize="883,25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      <v:shape id="AutoShape 29" o:spid="_x0000_s1071" type="#_x0000_t33" style="position:absolute;left:1928;top:863;width:42;height:172;rotation:18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hZQWMEAAADbAAAADwAAAGRycy9kb3ducmV2LnhtbERPTWsCMRC9F/wPYYTealZbpGzNLrIg&#10;9lKh6qHHYTNNFjeTdZNq+u9NoeBtHu9zVnVyvbjQGDrPCuazAgRx63XHRsHxsHl6BREissbeMyn4&#10;pQB1NXlYYan9lT/pso9G5BAOJSqwMQ6llKG15DDM/ECcuW8/OowZjkbqEa853PVyURRL6bDj3GBx&#10;oMZSe9r/OAXmuNtsw8E07mybIb1s/Tp9fCn1OE3rNxCRUryL/93vOs9/hr9f8gGyu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qFlBYwQAAANsAAAAPAAAAAAAAAAAAAAAA&#10;AKECAABkcnMvZG93bnJldi54bWxQSwUGAAAAAAQABAD5AAAAjwMAAAAA&#10;"/>
                        <v:group id="Group 30" o:spid="_x0000_s1072" style="position:absolute;left:1928;top:863;width:883;height:2523" coordorigin="1928,863" coordsize="883,25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        <v:shape id="Text Box 31" o:spid="_x0000_s1073" type="#_x0000_t202" style="position:absolute;left:1970;top:891;width:720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07D8AA&#10;AADbAAAADwAAAGRycy9kb3ducmV2LnhtbERP3WrCMBS+H/gO4QjezXQ6RTqjiFLwRsaqD3DWHJuy&#10;5qQkUdu3N4PB7s7H93vW29624k4+NI4VvE0zEMSV0w3XCi7n4nUFIkRkja1jUjBQgO1m9LLGXLsH&#10;f9G9jLVIIRxyVGBi7HIpQ2XIYpi6jjhxV+ctxgR9LbXHRwq3rZxl2VJabDg1GOxob6j6KW9WQT8b&#10;TDF31WH3Xprh+rn6Lk4Lr9Rk3O8+QETq47/4z33Uaf4Cfn9JB8jN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w07D8AAAADbAAAADwAAAAAAAAAAAAAAAACYAgAAZHJzL2Rvd25y&#10;ZXYueG1sUEsFBgAAAAAEAAQA9QAAAIUDAAAAAA==&#10;" filled="f" strokeweight="1pt">
                            <v:textbox>
                              <w:txbxContent>
                                <w:p w:rsidR="0023293C" w:rsidRDefault="0023293C" w:rsidP="0023293C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>Support Branch Dir.</w:t>
                                  </w:r>
                                </w:p>
                              </w:txbxContent>
                            </v:textbox>
                          </v:shape>
                          <v:group id="_x0000_s1074" style="position:absolute;left:2018;top:1179;width:793;height:951" coordorigin="2330,1179" coordsize="793,9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/9cMAAADb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xO4/RIO&#10;kP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mP/1wwAAANsAAAAP&#10;AAAAAAAAAAAAAAAAAKoCAABkcnMvZG93bnJldi54bWxQSwUGAAAAAAQABAD6AAAAmgMAAAAA&#10;">
                            <v:shape id="Text Box 33" o:spid="_x0000_s1075" type="#_x0000_t202" style="position:absolute;left:2403;top:1209;width:720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MA48EA&#10;AADbAAAADwAAAGRycy9kb3ducmV2LnhtbERP3WrCMBS+H/gO4Qi7m+l0btIZRZTCbkTs9gBnzbEp&#10;a05KErV9+0UQvDsf3+9Zrnvbigv50DhW8DrJQBBXTjdcK/j5Ll4WIEJE1tg6JgUDBVivRk9LzLW7&#10;8pEuZaxFCuGQowITY5dLGSpDFsPEdcSJOzlvMSboa6k9XlO4beU0y96lxYZTg8GOtoaqv/JsFfTT&#10;wRQzV+02b6UZTofFb7Gfe6Wex/3mE0SkPj7Ed/eXTvM/4PZLOkCu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yTAOPBAAAA2wAAAA8AAAAAAAAAAAAAAAAAmAIAAGRycy9kb3du&#10;cmV2LnhtbFBLBQYAAAAABAAEAPUAAACGAwAAAAA=&#10;" filled="f" strokeweight="1pt">
                              <v:textbox>
                                <w:txbxContent>
                                  <w:p w:rsidR="0023293C" w:rsidRDefault="0023293C" w:rsidP="0023293C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rFonts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</w:pPr>
                                    <w:r>
                                      <w:rPr>
                                        <w:rFonts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 xml:space="preserve">Supply Unit </w:t>
                                    </w:r>
                                    <w:proofErr w:type="spellStart"/>
                                    <w:r>
                                      <w:rPr>
                                        <w:rFonts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>Ldr</w:t>
                                    </w:r>
                                    <w:proofErr w:type="spellEnd"/>
                                    <w:r>
                                      <w:rPr>
                                        <w:rFonts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>.</w:t>
                                    </w:r>
                                  </w:p>
                                  <w:p w:rsidR="0023293C" w:rsidRDefault="0023293C" w:rsidP="0023293C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rFonts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</w:txbxContent>
                              </v:textbox>
                            </v:shape>
                            <v:shape id="Text Box 34" o:spid="_x0000_s1076" type="#_x0000_t202" style="position:absolute;left:2403;top:1525;width:720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yUkcQA&#10;AADbAAAADwAAAGRycy9kb3ducmV2LnhtbESPQWvDMAyF74P+B6PCbqvTbislq1vKRmCXMZb2B2ix&#10;GofGcrC9Nvn302Gwm8R7eu/Tdj/6Xl0ppi6wgeWiAEXcBNtxa+B0rB42oFJGttgHJgMTJdjvZndb&#10;LG248Rdd69wqCeFUogGX81BqnRpHHtMiDMSinUP0mGWNrbYRbxLue70qirX22LE0OBzo1VFzqX+8&#10;gXE1ueoxNG+Hp9pN58/Nd/XxHI25n4+HF1CZxvxv/rt+t4IvsPKLDKB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0MlJHEAAAA2wAAAA8AAAAAAAAAAAAAAAAAmAIAAGRycy9k&#10;b3ducmV2LnhtbFBLBQYAAAAABAAEAPUAAACJAwAAAAA=&#10;" filled="f" strokeweight="1pt">
                              <v:textbox>
                                <w:txbxContent>
                                  <w:p w:rsidR="0023293C" w:rsidRDefault="0023293C" w:rsidP="0023293C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rFonts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</w:pPr>
                                    <w:proofErr w:type="gramStart"/>
                                    <w:r>
                                      <w:rPr>
                                        <w:rFonts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 xml:space="preserve">Facilities Unit </w:t>
                                    </w:r>
                                    <w:proofErr w:type="spellStart"/>
                                    <w:r>
                                      <w:rPr>
                                        <w:rFonts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>Ldr</w:t>
                                    </w:r>
                                    <w:proofErr w:type="spellEnd"/>
                                    <w:r>
                                      <w:rPr>
                                        <w:rFonts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>.</w:t>
                                    </w:r>
                                    <w:proofErr w:type="gramEnd"/>
                                  </w:p>
                                </w:txbxContent>
                              </v:textbox>
                            </v:shape>
                            <v:shape id="Text Box 35" o:spid="_x0000_s1077" type="#_x0000_t202" style="position:absolute;left:2403;top:1842;width:720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AxCsEA&#10;AADbAAAADwAAAGRycy9kb3ducmV2LnhtbERP3WrCMBS+H/gO4Qi7m+l0DtcZRZTCbkTs9gBnzbEp&#10;a05KErV9+0UQvDsf3+9Zrnvbigv50DhW8DrJQBBXTjdcK/j5Ll4WIEJE1tg6JgUDBVivRk9LzLW7&#10;8pEuZaxFCuGQowITY5dLGSpDFsPEdcSJOzlvMSboa6k9XlO4beU0y96lxYZTg8GOtoaqv/JsFfTT&#10;wRQzV+02b6UZTofFb7Gfe6Wex/3mE0SkPj7Ed/eXTvM/4PZLOkCu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JAMQrBAAAA2wAAAA8AAAAAAAAAAAAAAAAAmAIAAGRycy9kb3du&#10;cmV2LnhtbFBLBQYAAAAABAAEAPUAAACGAwAAAAA=&#10;" filled="f" strokeweight="1pt">
                              <v:textbox>
                                <w:txbxContent>
                                  <w:p w:rsidR="0023293C" w:rsidRDefault="0023293C" w:rsidP="0023293C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rFonts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</w:pPr>
                                    <w:proofErr w:type="gramStart"/>
                                    <w:r>
                                      <w:rPr>
                                        <w:rFonts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 xml:space="preserve">Ground Spt. Unit </w:t>
                                    </w:r>
                                    <w:proofErr w:type="spellStart"/>
                                    <w:r>
                                      <w:rPr>
                                        <w:rFonts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>Ldr</w:t>
                                    </w:r>
                                    <w:proofErr w:type="spellEnd"/>
                                    <w:r>
                                      <w:rPr>
                                        <w:rFonts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>.</w:t>
                                    </w:r>
                                    <w:proofErr w:type="gramEnd"/>
                                  </w:p>
                                </w:txbxContent>
                              </v:textbox>
                            </v:shape>
                            <v:shape id="AutoShape 36" o:spid="_x0000_s1078" type="#_x0000_t33" style="position:absolute;left:2330;top:1179;width:73;height:174;rotation:18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KgEkr8AAADbAAAADwAAAGRycy9kb3ducmV2LnhtbERPy4rCMBTdC/MP4Q6401QRkY5RpCC6&#10;UfCxcHlp7iTF5qbTZDTz95OF4PJw3st1cq14UB8azwom4wIEce11w0bB9bIdLUCEiKyx9UwK/ijA&#10;evUxWGKp/ZNP9DhHI3IIhxIV2Bi7UspQW3IYxr4jzty37x3GDHsjdY/PHO5aOS2KuXTYcG6w2FFl&#10;qb6ff50Ccz1ud+FiKvdjqy7Ndn6TDjelhp9p8wUiUopv8cu91wqmeX3+kn+AXP0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VKgEkr8AAADbAAAADwAAAAAAAAAAAAAAAACh&#10;AgAAZHJzL2Rvd25yZXYueG1sUEsFBgAAAAAEAAQA+QAAAI0DAAAAAA==&#10;"/>
                            <v:shape id="AutoShape 37" o:spid="_x0000_s1079" type="#_x0000_t33" style="position:absolute;left:2330;top:1179;width:73;height:490;rotation:18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+ShCcIAAADbAAAADwAAAGRycy9kb3ducmV2LnhtbESPQWsCMRSE74X+h/AK3mpWkVJWo8iC&#10;6EWhugePj80zWbp52W6ixn9vCoUeh5n5hlmskuvEjYbQelYwGRcgiBuvWzYK6tPm/RNEiMgaO8+k&#10;4EEBVsvXlwWW2t/5i27HaESGcChRgY2xL6UMjSWHYex74uxd/OAwZjkYqQe8Z7jr5LQoPqTDlvOC&#10;xZ4qS8338eoUmPqw2YaTqdyPrfo02/p12p+VGr2l9RxEpBT/w3/tnVYwncDvl/wD5PIJ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+ShCcIAAADbAAAADwAAAAAAAAAAAAAA&#10;AAChAgAAZHJzL2Rvd25yZXYueG1sUEsFBgAAAAAEAAQA+QAAAJADAAAAAA==&#10;"/>
                            <v:shape id="AutoShape 38" o:spid="_x0000_s1080" type="#_x0000_t33" style="position:absolute;left:2330;top:1179;width:73;height:807;rotation:18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zY/fsIAAADbAAAADwAAAGRycy9kb3ducmV2LnhtbESPQWsCMRSE7wX/Q3hCbzXrIqWsRpEF&#10;0YuFqgePj80zWdy8rJuo6b9vCoUeh5n5hlmskuvEg4bQelYwnRQgiBuvWzYKTsfN2weIEJE1dp5J&#10;wTcFWC1HLwustH/yFz0O0YgM4VChAhtjX0kZGksOw8T3xNm7+MFhzHIwUg/4zHDXybIo3qXDlvOC&#10;xZ5qS831cHcKzOlzsw1HU7ubrfs02/p12p+Veh2n9RxEpBT/w3/tnVZQlvD7Jf8Auf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zY/fsIAAADbAAAADwAAAAAAAAAAAAAA&#10;AAChAgAAZHJzL2Rvd25yZXYueG1sUEsFBgAAAAAEAAQA+QAAAJADAAAAAA==&#10;"/>
                          </v:group>
                          <v:shape id="Text Box 39" o:spid="_x0000_s1081" type="#_x0000_t202" style="position:absolute;left:1967;top:2147;width:720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TMXcMA&#10;AADbAAAADwAAAGRycy9kb3ducmV2LnhtbESPUWvCMBSF34X9h3AHe9PUOod0RpGNwl6GWPcD7ppr&#10;U2xuSpJp++8XQfDxcM75Dme9HWwnLuRD61jBfJaBIK6dbrlR8HMspysQISJr7ByTgpECbDdPkzUW&#10;2l35QJcqNiJBOBSowMTYF1KG2pDFMHM9cfJOzluMSfpGao/XBLedzLPsTVpsOS0Y7OnDUH2u/qyC&#10;IR9NuXD15+61MuNpv/otv5deqZfnYfcOItIQH+F7+0sryBdw+5J+gNz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cTMXcMAAADbAAAADwAAAAAAAAAAAAAAAACYAgAAZHJzL2Rv&#10;d25yZXYueG1sUEsFBgAAAAAEAAQA9QAAAIgDAAAAAA==&#10;" filled="f" strokeweight="1pt">
                            <v:textbox>
                              <w:txbxContent>
                                <w:p w:rsidR="0023293C" w:rsidRDefault="0023293C" w:rsidP="0023293C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4"/>
                                      <w:szCs w:val="14"/>
                                    </w:rPr>
                                    <w:t>Service Branch Dir.</w:t>
                                  </w:r>
                                </w:p>
                              </w:txbxContent>
                            </v:textbox>
                          </v:shape>
                          <v:group id="Group 40" o:spid="_x0000_s1082" style="position:absolute;left:2015;top:2435;width:793;height:951" coordorigin="2327,2435" coordsize="793,9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          <v:shape id="Text Box 41" o:spid="_x0000_s1083" type="#_x0000_t202" style="position:absolute;left:2400;top:2465;width:720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HxssMA&#10;AADbAAAADwAAAGRycy9kb3ducmV2LnhtbESPUWvCMBSF34X9h3AHe9PUTkU6o8hGYS8yVv0Bd821&#10;KTY3Jcm0/fdGGOzxcM75DmezG2wnruRD61jBfJaBIK6dbrlRcDqW0zWIEJE1do5JwUgBdtunyQYL&#10;7W78TdcqNiJBOBSowMTYF1KG2pDFMHM9cfLOzluMSfpGao+3BLedzLNsJS22nBYM9vRuqL5Uv1bB&#10;kI+mfHX1x35RmfH8tf4pD0uv1MvzsH8DEWmI/+G/9qdWkC/h8SX9ALm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WHxssMAAADbAAAADwAAAAAAAAAAAAAAAACYAgAAZHJzL2Rv&#10;d25yZXYueG1sUEsFBgAAAAAEAAQA9QAAAIgDAAAAAA==&#10;" filled="f" strokeweight="1pt">
                              <v:textbox>
                                <w:txbxContent>
                                  <w:p w:rsidR="0023293C" w:rsidRDefault="0023293C" w:rsidP="0023293C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rFonts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</w:pPr>
                                    <w:proofErr w:type="spellStart"/>
                                    <w:proofErr w:type="gramStart"/>
                                    <w:r>
                                      <w:rPr>
                                        <w:rFonts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>Comms</w:t>
                                    </w:r>
                                    <w:proofErr w:type="spellEnd"/>
                                    <w:r>
                                      <w:rPr>
                                        <w:rFonts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 xml:space="preserve"> Unit </w:t>
                                    </w:r>
                                    <w:proofErr w:type="spellStart"/>
                                    <w:r>
                                      <w:rPr>
                                        <w:rFonts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>Ldr</w:t>
                                    </w:r>
                                    <w:proofErr w:type="spellEnd"/>
                                    <w:r>
                                      <w:rPr>
                                        <w:rFonts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>.</w:t>
                                    </w:r>
                                    <w:proofErr w:type="gramEnd"/>
                                  </w:p>
                                  <w:p w:rsidR="0023293C" w:rsidRDefault="0023293C" w:rsidP="0023293C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rFonts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</w:txbxContent>
                              </v:textbox>
                            </v:shape>
                            <v:shape id="Text Box 42" o:spid="_x0000_s1084" type="#_x0000_t202" style="position:absolute;left:2400;top:2781;width:720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NvxcMA&#10;AADbAAAADwAAAGRycy9kb3ducmV2LnhtbESPUWvCMBSF3wf7D+EO9jbTdZtINYpMCr4MWd0PuGuu&#10;TbG5KUnU9t8bQfDxcM75DmexGmwnzuRD61jB+yQDQVw73XKj4G9fvs1AhIissXNMCkYKsFo+Py2w&#10;0O7Cv3SuYiMShEOBCkyMfSFlqA1ZDBPXEyfv4LzFmKRvpPZ4SXDbyTzLptJiy2nBYE/fhupjdbIK&#10;hnw05YerN+vPyoyH3ey//PnySr2+DOs5iEhDfITv7a1WkE/h9iX9ALm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bNvxcMAAADbAAAADwAAAAAAAAAAAAAAAACYAgAAZHJzL2Rv&#10;d25yZXYueG1sUEsFBgAAAAAEAAQA9QAAAIgDAAAAAA==&#10;" filled="f" strokeweight="1pt">
                              <v:textbox>
                                <w:txbxContent>
                                  <w:p w:rsidR="0023293C" w:rsidRDefault="0023293C" w:rsidP="0023293C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rFonts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</w:pPr>
                                    <w:proofErr w:type="gramStart"/>
                                    <w:r>
                                      <w:rPr>
                                        <w:rFonts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 xml:space="preserve">Medical Unit </w:t>
                                    </w:r>
                                    <w:proofErr w:type="spellStart"/>
                                    <w:r>
                                      <w:rPr>
                                        <w:rFonts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>Ldr</w:t>
                                    </w:r>
                                    <w:proofErr w:type="spellEnd"/>
                                    <w:r>
                                      <w:rPr>
                                        <w:rFonts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>.</w:t>
                                    </w:r>
                                    <w:proofErr w:type="gramEnd"/>
                                  </w:p>
                                </w:txbxContent>
                              </v:textbox>
                            </v:shape>
                            <v:shape id="Text Box 43" o:spid="_x0000_s1085" type="#_x0000_t202" style="position:absolute;left:2400;top:3098;width:720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/KXsQA&#10;AADbAAAADwAAAGRycy9kb3ducmV2LnhtbESPUWvCMBSF3wf+h3AF32a6bnNSjSKOwl7GsO4HXJtr&#10;U9bclCRq++/NYLDHwznnO5z1drCduJIPrWMFT/MMBHHtdMuNgu9j+bgEESKyxs4xKRgpwHYzeVhj&#10;od2ND3StYiMShEOBCkyMfSFlqA1ZDHPXEyfv7LzFmKRvpPZ4S3DbyTzLFtJiy2nBYE97Q/VPdbEK&#10;hnw05bOr33cvlRnPX8tT+fnqlZpNh90KRKQh/of/2h9aQf4Gv1/SD5Cb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L/yl7EAAAA2wAAAA8AAAAAAAAAAAAAAAAAmAIAAGRycy9k&#10;b3ducmV2LnhtbFBLBQYAAAAABAAEAPUAAACJAwAAAAA=&#10;" filled="f" strokeweight="1pt">
                              <v:textbox>
                                <w:txbxContent>
                                  <w:p w:rsidR="0023293C" w:rsidRDefault="0023293C" w:rsidP="0023293C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rFonts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</w:pPr>
                                    <w:proofErr w:type="gramStart"/>
                                    <w:r>
                                      <w:rPr>
                                        <w:rFonts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 xml:space="preserve">Food Unit </w:t>
                                    </w:r>
                                    <w:proofErr w:type="spellStart"/>
                                    <w:r>
                                      <w:rPr>
                                        <w:rFonts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>Ldr</w:t>
                                    </w:r>
                                    <w:proofErr w:type="spellEnd"/>
                                    <w:r>
                                      <w:rPr>
                                        <w:rFonts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  <w:t>.</w:t>
                                    </w:r>
                                    <w:proofErr w:type="gramEnd"/>
                                  </w:p>
                                  <w:p w:rsidR="0023293C" w:rsidRDefault="0023293C" w:rsidP="0023293C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rFonts w:cs="Arial"/>
                                        <w:b/>
                                        <w:bCs/>
                                        <w:color w:val="000000"/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</w:txbxContent>
                              </v:textbox>
                            </v:shape>
                            <v:shape id="AutoShape 44" o:spid="_x0000_s1086" type="#_x0000_t33" style="position:absolute;left:2327;top:2435;width:73;height:174;rotation:18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t4IlL8AAADbAAAADwAAAGRycy9kb3ducmV2LnhtbERPy4rCMBTdC/MP4Q6401QRkY5RpCC6&#10;UfCxcHlp7iTF5qbTZDTz95OF4PJw3st1cq14UB8azwom4wIEce11w0bB9bIdLUCEiKyx9UwK/ijA&#10;evUxWGKp/ZNP9DhHI3IIhxIV2Bi7UspQW3IYxr4jzty37x3GDHsjdY/PHO5aOS2KuXTYcG6w2FFl&#10;qb6ff50Ccz1ud+FiKvdjqy7Ndn6TDjelhp9p8wUiUopv8cu91wqmeWz+kn+AXP0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qt4IlL8AAADbAAAADwAAAAAAAAAAAAAAAACh&#10;AgAAZHJzL2Rvd25yZXYueG1sUEsFBgAAAAAEAAQA+QAAAI0DAAAAAA==&#10;"/>
                            <v:shape id="AutoShape 45" o:spid="_x0000_s1087" type="#_x0000_t33" style="position:absolute;left:2327;top:2435;width:73;height:490;rotation:18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ZKtD8IAAADbAAAADwAAAGRycy9kb3ducmV2LnhtbESPQWsCMRSE7wX/Q3iCt5pVpNTVKLIg&#10;9mKh6sHjY/NMFjcv6ybV+O+bQqHHYWa+YZbr5Fpxpz40nhVMxgUI4trrho2C03H7+g4iRGSNrWdS&#10;8KQA69XgZYml9g/+ovshGpEhHEpUYGPsSilDbclhGPuOOHsX3zuMWfZG6h4fGe5aOS2KN+mw4bxg&#10;saPKUn09fDsF5vS53YWjqdzNVl2a7fwm7c9KjYZpswARKcX/8F/7QyuYzuH3S/4Bcv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ZKtD8IAAADbAAAADwAAAAAAAAAAAAAA&#10;AAChAgAAZHJzL2Rvd25yZXYueG1sUEsFBgAAAAAEAAQA+QAAAJADAAAAAA==&#10;"/>
                            <v:shape id="AutoShape 46" o:spid="_x0000_s1088" type="#_x0000_t33" style="position:absolute;left:2327;top:2435;width:73;height:807;rotation:18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XGST8AAAADbAAAADwAAAGRycy9kb3ducmV2LnhtbERPTWsCMRC9F/ofwhS81Wy1FFmNIgui&#10;Fwt1PXgcNmOyuJlsN1HjvzeHQo+P971YJdeJGw2h9azgY1yAIG68btkoONab9xmIEJE1dp5JwYMC&#10;rJavLwsstb/zD90O0YgcwqFEBTbGvpQyNJYchrHviTN39oPDmOFgpB7wnsNdJydF8SUdtpwbLPZU&#10;WWouh6tTYI7fm22oTeV+bdWnz61fp/1JqdFbWs9BRErxX/zn3mkF07w+f8k/QC6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Fxkk/AAAAA2wAAAA8AAAAAAAAAAAAAAAAA&#10;oQIAAGRycy9kb3ducmV2LnhtbFBLBQYAAAAABAAEAPkAAACOAwAAAAA=&#10;"/>
                          </v:group>
                          <v:shape id="AutoShape 47" o:spid="_x0000_s1089" type="#_x0000_t33" style="position:absolute;left:1928;top:863;width:39;height:1428;rotation:18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j031MIAAADbAAAADwAAAGRycy9kb3ducmV2LnhtbESPQWsCMRSE7wX/Q3hCbzWrLSKrUWRB&#10;7KVC1YPHx+aZLG5e1k2q6b83hYLHYWa+YRar5Fpxoz40nhWMRwUI4trrho2C42HzNgMRIrLG1jMp&#10;+KUAq+XgZYGl9nf+pts+GpEhHEpUYGPsSilDbclhGPmOOHtn3zuMWfZG6h7vGe5aOSmKqXTYcF6w&#10;2FFlqb7sf5wCc9xttuFgKne1VZc+tn6dvk5KvQ7Teg4iUorP8H/7Uyt4H8Pfl/wD5PI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j031MIAAADbAAAADwAAAAAAAAAAAAAA&#10;AAChAgAAZHJzL2Rvd25yZXYueG1sUEsFBgAAAAAEAAQA+QAAAJADAAAAAA==&#10;"/>
                        </v:group>
                      </v:group>
                    </v:group>
                  </w:pict>
                </mc:Fallback>
              </mc:AlternateContent>
            </w:r>
            <w:r>
              <w:rPr>
                <w:rFonts w:cs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4462780</wp:posOffset>
                      </wp:positionH>
                      <wp:positionV relativeFrom="margin">
                        <wp:posOffset>987425</wp:posOffset>
                      </wp:positionV>
                      <wp:extent cx="931545" cy="506730"/>
                      <wp:effectExtent l="6985" t="10795" r="13970" b="6350"/>
                      <wp:wrapNone/>
                      <wp:docPr id="9" name="Elb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10800000">
                                <a:off x="0" y="0"/>
                                <a:ext cx="931545" cy="506730"/>
                              </a:xfrm>
                              <a:prstGeom prst="bentConnector2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Elbow Connector 9" o:spid="_x0000_s1026" type="#_x0000_t33" style="position:absolute;margin-left:351.4pt;margin-top:77.75pt;width:73.35pt;height:39.9pt;rotation:18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">
                      <w10:wrap anchory="margin"/>
                    </v:shape>
                  </w:pict>
                </mc:Fallback>
              </mc:AlternateContent>
            </w:r>
            <w:r>
              <w:rPr>
                <w:rFonts w:cs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5482590</wp:posOffset>
                      </wp:positionH>
                      <wp:positionV relativeFrom="paragraph">
                        <wp:posOffset>240665</wp:posOffset>
                      </wp:positionV>
                      <wp:extent cx="212090" cy="309880"/>
                      <wp:effectExtent l="7620" t="6985" r="8890" b="6985"/>
                      <wp:wrapNone/>
                      <wp:docPr id="8" name="Elbow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10800000" flipV="1">
                                <a:off x="0" y="0"/>
                                <a:ext cx="212090" cy="309880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Elbow Connector 8" o:spid="_x0000_s1026" type="#_x0000_t34" style="position:absolute;margin-left:431.7pt;margin-top:18.95pt;width:16.7pt;height:24.4pt;rotation:180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"/>
                  </w:pict>
                </mc:Fallback>
              </mc:AlternateContent>
            </w:r>
            <w:r>
              <w:rPr>
                <w:rFonts w:cs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5482590</wp:posOffset>
                      </wp:positionH>
                      <wp:positionV relativeFrom="paragraph">
                        <wp:posOffset>550545</wp:posOffset>
                      </wp:positionV>
                      <wp:extent cx="212090" cy="155575"/>
                      <wp:effectExtent l="7620" t="12065" r="8890" b="13335"/>
                      <wp:wrapNone/>
                      <wp:docPr id="7" name="Elbow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10800000">
                                <a:off x="0" y="0"/>
                                <a:ext cx="212090" cy="155575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Elbow Connector 7" o:spid="_x0000_s1026" type="#_x0000_t34" style="position:absolute;margin-left:431.7pt;margin-top:43.35pt;width:16.7pt;height:12.25pt;rotation:18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"/>
                  </w:pict>
                </mc:Fallback>
              </mc:AlternateContent>
            </w:r>
            <w:r>
              <w:rPr>
                <w:rFonts w:cs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5482590</wp:posOffset>
                      </wp:positionH>
                      <wp:positionV relativeFrom="paragraph">
                        <wp:posOffset>550545</wp:posOffset>
                      </wp:positionV>
                      <wp:extent cx="212090" cy="623570"/>
                      <wp:effectExtent l="7620" t="12065" r="8890" b="12065"/>
                      <wp:wrapNone/>
                      <wp:docPr id="6" name="Elb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10800000">
                                <a:off x="0" y="0"/>
                                <a:ext cx="212090" cy="623570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Elbow Connector 6" o:spid="_x0000_s1026" type="#_x0000_t34" style="position:absolute;margin-left:431.7pt;margin-top:43.35pt;width:16.7pt;height:49.1pt;rotation:18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"/>
                  </w:pict>
                </mc:Fallback>
              </mc:AlternateContent>
            </w:r>
            <w:r>
              <w:rPr>
                <w:rFonts w:cs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3442335</wp:posOffset>
                      </wp:positionH>
                      <wp:positionV relativeFrom="paragraph">
                        <wp:posOffset>142875</wp:posOffset>
                      </wp:positionV>
                      <wp:extent cx="2040255" cy="814705"/>
                      <wp:effectExtent l="15240" t="13970" r="11430" b="9525"/>
                      <wp:wrapNone/>
                      <wp:docPr id="5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40255" cy="8147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3293C" w:rsidRDefault="0023293C" w:rsidP="0023293C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6"/>
                                      <w:szCs w:val="16"/>
                                    </w:rPr>
                                    <w:t>Incident Commander(s)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" o:spid="_x0000_s1090" type="#_x0000_t202" style="position:absolute;margin-left:271.05pt;margin-top:11.25pt;width:160.65pt;height:64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" strokeweight="1pt">
                      <v:textbox>
                        <w:txbxContent>
                          <w:p w:rsidR="0023293C" w:rsidRDefault="0023293C" w:rsidP="0023293C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cs="Arial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>Incident Commander(s)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cs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5694680</wp:posOffset>
                      </wp:positionH>
                      <wp:positionV relativeFrom="paragraph">
                        <wp:posOffset>36830</wp:posOffset>
                      </wp:positionV>
                      <wp:extent cx="1450340" cy="407670"/>
                      <wp:effectExtent l="10160" t="12700" r="6350" b="8255"/>
                      <wp:wrapNone/>
                      <wp:docPr id="4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50340" cy="40767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BBE0E3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23293C" w:rsidRDefault="0023293C" w:rsidP="0023293C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6"/>
                                      <w:szCs w:val="16"/>
                                    </w:rPr>
                                    <w:t>Liaison Officer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91" type="#_x0000_t202" style="position:absolute;margin-left:448.4pt;margin-top:2.9pt;width:114.2pt;height:32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" filled="f" fillcolor="#bbe0e3" strokeweight="1pt">
                      <v:textbox>
                        <w:txbxContent>
                          <w:p w:rsidR="0023293C" w:rsidRDefault="0023293C" w:rsidP="0023293C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cs="Arial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>Liaison Officer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cs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5694680</wp:posOffset>
                      </wp:positionH>
                      <wp:positionV relativeFrom="paragraph">
                        <wp:posOffset>970280</wp:posOffset>
                      </wp:positionV>
                      <wp:extent cx="1450340" cy="407670"/>
                      <wp:effectExtent l="10160" t="12700" r="6350" b="8255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50340" cy="40767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BBE0E3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23293C" w:rsidRDefault="0023293C" w:rsidP="0023293C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6"/>
                                      <w:szCs w:val="16"/>
                                    </w:rPr>
                                    <w:t>Public Information Officer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92" type="#_x0000_t202" style="position:absolute;margin-left:448.4pt;margin-top:76.4pt;width:114.2pt;height:32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" filled="f" fillcolor="#bbe0e3" strokeweight="1pt">
                      <v:textbox>
                        <w:txbxContent>
                          <w:p w:rsidR="0023293C" w:rsidRDefault="0023293C" w:rsidP="0023293C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cs="Arial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>Public Information Officer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cs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5694680</wp:posOffset>
                      </wp:positionH>
                      <wp:positionV relativeFrom="paragraph">
                        <wp:posOffset>502285</wp:posOffset>
                      </wp:positionV>
                      <wp:extent cx="1450340" cy="407670"/>
                      <wp:effectExtent l="10160" t="11430" r="6350" b="9525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50340" cy="40767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BBE0E3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23293C" w:rsidRDefault="0023293C" w:rsidP="0023293C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6"/>
                                      <w:szCs w:val="16"/>
                                    </w:rPr>
                                    <w:t>Safety Officer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" o:spid="_x0000_s1093" type="#_x0000_t202" style="position:absolute;margin-left:448.4pt;margin-top:39.55pt;width:114.2pt;height:32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" filled="f" fillcolor="#bbe0e3" strokeweight="1pt">
                      <v:textbox>
                        <w:txbxContent>
                          <w:p w:rsidR="0023293C" w:rsidRDefault="0023293C" w:rsidP="0023293C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cs="Arial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>Safety Officer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cs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>
                      <wp:simplePos x="0" y="0"/>
                      <wp:positionH relativeFrom="margin">
                        <wp:posOffset>-91440</wp:posOffset>
                      </wp:positionH>
                      <wp:positionV relativeFrom="margin">
                        <wp:posOffset>-45720</wp:posOffset>
                      </wp:positionV>
                      <wp:extent cx="1597025" cy="383540"/>
                      <wp:effectExtent l="0" t="0" r="0" b="635"/>
                      <wp:wrapNone/>
                      <wp:docPr id="1" name="Text Box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97025" cy="3835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23293C" w:rsidRDefault="0023293C" w:rsidP="0023293C">
                                  <w:r w:rsidRPr="001E045D">
                                    <w:rPr>
                                      <w:rFonts w:cs="Arial"/>
                                      <w:b/>
                                    </w:rPr>
                                    <w:t xml:space="preserve">3. </w:t>
                                  </w:r>
                                  <w:r>
                                    <w:rPr>
                                      <w:rFonts w:cs="Arial"/>
                                      <w:b/>
                                    </w:rPr>
                                    <w:t>Organization Chart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" o:spid="_x0000_s1094" type="#_x0000_t202" style="position:absolute;margin-left:-7.2pt;margin-top:-3.6pt;width:125.75pt;height:30.2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" filled="f" stroked="f">
                      <v:textbox>
                        <w:txbxContent>
                          <w:p w:rsidR="0023293C" w:rsidRDefault="0023293C" w:rsidP="0023293C">
                            <w:r w:rsidRPr="001E045D">
                              <w:rPr>
                                <w:rFonts w:cs="Arial"/>
                                <w:b/>
                              </w:rPr>
                              <w:t xml:space="preserve">3. </w:t>
                            </w:r>
                            <w:r>
                              <w:rPr>
                                <w:rFonts w:cs="Arial"/>
                                <w:b/>
                              </w:rPr>
                              <w:t>Organization Chart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</w:tr>
      <w:tr w:rsidR="0023293C" w:rsidRPr="00167760" w:rsidTr="009563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9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23293C" w:rsidRPr="00167760" w:rsidRDefault="0023293C" w:rsidP="0095630E">
            <w:pPr>
              <w:spacing w:before="40" w:after="40"/>
            </w:pPr>
            <w:r w:rsidRPr="0016516F">
              <w:rPr>
                <w:rFonts w:cs="Arial"/>
                <w:b/>
              </w:rPr>
              <w:t>ICS 20</w:t>
            </w:r>
            <w:r>
              <w:rPr>
                <w:rFonts w:cs="Arial"/>
                <w:b/>
              </w:rPr>
              <w:t>7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3293C" w:rsidRPr="00837FB9" w:rsidRDefault="0023293C" w:rsidP="0095630E">
            <w:pPr>
              <w:spacing w:before="20" w:after="2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IAP Page ___</w:t>
            </w:r>
          </w:p>
        </w:tc>
        <w:tc>
          <w:tcPr>
            <w:tcW w:w="1188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23293C" w:rsidRPr="00167760" w:rsidRDefault="0023293C" w:rsidP="0095630E">
            <w:pPr>
              <w:tabs>
                <w:tab w:val="left" w:pos="3221"/>
                <w:tab w:val="left" w:pos="3311"/>
                <w:tab w:val="left" w:pos="5921"/>
                <w:tab w:val="left" w:pos="6011"/>
                <w:tab w:val="left" w:pos="8441"/>
                <w:tab w:val="left" w:pos="8531"/>
                <w:tab w:val="right" w:pos="10673"/>
              </w:tabs>
              <w:spacing w:before="40" w:after="40"/>
            </w:pPr>
            <w:r>
              <w:rPr>
                <w:rFonts w:cs="Arial"/>
                <w:b/>
              </w:rPr>
              <w:t>4</w:t>
            </w:r>
            <w:r w:rsidRPr="00167760">
              <w:rPr>
                <w:rFonts w:cs="Arial"/>
                <w:b/>
              </w:rPr>
              <w:t>. Prepared by:</w:t>
            </w:r>
            <w:r>
              <w:rPr>
                <w:rFonts w:cs="Arial"/>
                <w:b/>
              </w:rPr>
              <w:t xml:space="preserve">  </w:t>
            </w:r>
            <w:r>
              <w:rPr>
                <w:rFonts w:cs="Arial"/>
              </w:rPr>
              <w:t>Na</w:t>
            </w:r>
            <w:r w:rsidRPr="00167760">
              <w:rPr>
                <w:rFonts w:cs="Arial"/>
              </w:rPr>
              <w:t>me:</w:t>
            </w:r>
            <w:r w:rsidRPr="00777833">
              <w:rPr>
                <w:rFonts w:cs="Arial"/>
                <w:u w:val="single"/>
              </w:rPr>
              <w:tab/>
            </w:r>
            <w:r w:rsidRPr="00777833">
              <w:rPr>
                <w:rFonts w:cs="Arial"/>
                <w:u w:val="single"/>
              </w:rPr>
              <w:tab/>
            </w:r>
            <w:r>
              <w:rPr>
                <w:rFonts w:cs="Arial"/>
              </w:rPr>
              <w:t xml:space="preserve">     Position/Title</w:t>
            </w:r>
            <w:r w:rsidRPr="00167760">
              <w:rPr>
                <w:rFonts w:cs="Arial"/>
              </w:rPr>
              <w:t xml:space="preserve">: </w:t>
            </w:r>
            <w:r>
              <w:rPr>
                <w:rFonts w:cs="Arial"/>
              </w:rPr>
              <w:t xml:space="preserve"> </w:t>
            </w:r>
            <w:r w:rsidRPr="00167760">
              <w:rPr>
                <w:rFonts w:cs="Arial"/>
                <w:u w:val="single"/>
              </w:rPr>
              <w:tab/>
            </w:r>
            <w:r w:rsidRPr="00777833">
              <w:rPr>
                <w:rFonts w:cs="Arial"/>
                <w:u w:val="single"/>
              </w:rPr>
              <w:tab/>
            </w:r>
            <w:r>
              <w:rPr>
                <w:rFonts w:cs="Arial"/>
              </w:rPr>
              <w:t xml:space="preserve">     Signature</w:t>
            </w:r>
            <w:r w:rsidRPr="00167760">
              <w:rPr>
                <w:rFonts w:cs="Arial"/>
              </w:rPr>
              <w:t xml:space="preserve">: </w:t>
            </w:r>
            <w:r>
              <w:rPr>
                <w:rFonts w:cs="Arial"/>
              </w:rPr>
              <w:t xml:space="preserve"> </w:t>
            </w:r>
            <w:r w:rsidRPr="00167760">
              <w:rPr>
                <w:rFonts w:cs="Arial"/>
                <w:u w:val="single"/>
              </w:rPr>
              <w:tab/>
            </w:r>
            <w:r w:rsidRPr="00777833">
              <w:rPr>
                <w:rFonts w:cs="Arial"/>
                <w:u w:val="single"/>
              </w:rPr>
              <w:tab/>
            </w:r>
            <w:r>
              <w:rPr>
                <w:rFonts w:cs="Arial"/>
              </w:rPr>
              <w:t xml:space="preserve">     D</w:t>
            </w:r>
            <w:r w:rsidRPr="005E7F3D">
              <w:rPr>
                <w:rFonts w:cs="Arial"/>
              </w:rPr>
              <w:t>ate/Time:</w:t>
            </w:r>
            <w:r>
              <w:rPr>
                <w:rFonts w:cs="Arial"/>
              </w:rPr>
              <w:t xml:space="preserve">  </w:t>
            </w:r>
            <w:r>
              <w:rPr>
                <w:rFonts w:cs="Arial"/>
                <w:u w:val="single"/>
              </w:rPr>
              <w:tab/>
            </w:r>
          </w:p>
        </w:tc>
      </w:tr>
    </w:tbl>
    <w:p w:rsidR="00E75097" w:rsidRDefault="00E75097">
      <w:bookmarkStart w:id="0" w:name="_GoBack"/>
      <w:bookmarkEnd w:id="0"/>
    </w:p>
    <w:sectPr w:rsidR="00E75097" w:rsidSect="0023293C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old">
    <w:panose1 w:val="020B070402020202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C23"/>
    <w:rsid w:val="0023293C"/>
    <w:rsid w:val="00385C23"/>
    <w:rsid w:val="00E75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293C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293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CSFormsTitle">
    <w:name w:val="ICS Forms Title"/>
    <w:basedOn w:val="Heading2"/>
    <w:rsid w:val="0023293C"/>
    <w:pPr>
      <w:keepLines w:val="0"/>
      <w:widowControl w:val="0"/>
      <w:autoSpaceDE w:val="0"/>
      <w:autoSpaceDN w:val="0"/>
      <w:adjustRightInd w:val="0"/>
      <w:spacing w:before="0" w:after="60"/>
      <w:jc w:val="center"/>
    </w:pPr>
    <w:rPr>
      <w:rFonts w:ascii="Arial Bold" w:eastAsia="Times New Roman" w:hAnsi="Arial Bold" w:cs="Times New Roman"/>
      <w:bCs w:val="0"/>
      <w:caps/>
      <w:color w:val="auto"/>
      <w:sz w:val="28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293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293C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293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CSFormsTitle">
    <w:name w:val="ICS Forms Title"/>
    <w:basedOn w:val="Heading2"/>
    <w:rsid w:val="0023293C"/>
    <w:pPr>
      <w:keepLines w:val="0"/>
      <w:widowControl w:val="0"/>
      <w:autoSpaceDE w:val="0"/>
      <w:autoSpaceDN w:val="0"/>
      <w:adjustRightInd w:val="0"/>
      <w:spacing w:before="0" w:after="60"/>
      <w:jc w:val="center"/>
    </w:pPr>
    <w:rPr>
      <w:rFonts w:ascii="Arial Bold" w:eastAsia="Times New Roman" w:hAnsi="Arial Bold" w:cs="Times New Roman"/>
      <w:bCs w:val="0"/>
      <w:caps/>
      <w:color w:val="auto"/>
      <w:sz w:val="28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293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ICS 207 Incident Organization Chart</Template>
  <TotalTime>0</TotalTime>
  <Pages>1</Pages>
  <Words>44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Campbell, William</dc:creator>
  <cp:lastModifiedBy>Campbell, William</cp:lastModifiedBy>
  <cp:revision>2</cp:revision>
  <dcterms:created xsi:type="dcterms:W3CDTF">2012-04-25T14:14:00Z</dcterms:created>
  <dcterms:modified xsi:type="dcterms:W3CDTF">2012-04-25T14:14:00Z</dcterms:modified>
</cp:coreProperties>
</file>