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C5C" w:rsidRPr="00B21CCA" w:rsidRDefault="00215C5C" w:rsidP="00215C5C">
      <w:pPr>
        <w:pStyle w:val="ICSForms-Title"/>
      </w:pPr>
      <w:r>
        <w:t>Incident Briefing (ICS 201)</w:t>
      </w:r>
    </w:p>
    <w:tbl>
      <w:tblPr>
        <w:tblW w:w="10804" w:type="dxa"/>
        <w:jc w:val="center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5"/>
        <w:gridCol w:w="3512"/>
        <w:gridCol w:w="1680"/>
        <w:gridCol w:w="1251"/>
        <w:gridCol w:w="4346"/>
      </w:tblGrid>
      <w:tr w:rsidR="00215C5C" w:rsidRPr="00716F2F" w:rsidTr="0095630E">
        <w:trPr>
          <w:tblHeader/>
          <w:jc w:val="center"/>
        </w:trPr>
        <w:tc>
          <w:tcPr>
            <w:tcW w:w="35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293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33DF7">
              <w:rPr>
                <w:rFonts w:cs="Arial"/>
                <w:b/>
              </w:rPr>
              <w:t>2</w:t>
            </w:r>
            <w:r w:rsidRPr="00716F2F">
              <w:rPr>
                <w:rFonts w:cs="Arial"/>
                <w:b/>
              </w:rPr>
              <w:t>. Incident N</w:t>
            </w:r>
            <w:r>
              <w:rPr>
                <w:rFonts w:cs="Arial"/>
                <w:b/>
              </w:rPr>
              <w:t>umber</w:t>
            </w:r>
            <w:r w:rsidRPr="00716F2F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4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left" w:pos="1685"/>
                <w:tab w:val="left" w:pos="4025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716F2F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Date/Time Initiated</w:t>
            </w:r>
            <w:r w:rsidRPr="00716F2F">
              <w:rPr>
                <w:rFonts w:cs="Arial"/>
                <w:b/>
              </w:rPr>
              <w:t>: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 xml:space="preserve">Date:  </w:t>
            </w:r>
            <w:r>
              <w:rPr>
                <w:rFonts w:cs="Arial"/>
              </w:rPr>
              <w:tab/>
              <w:t xml:space="preserve">Time:  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trHeight w:val="9072"/>
          <w:jc w:val="center"/>
        </w:trPr>
        <w:tc>
          <w:tcPr>
            <w:tcW w:w="1080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635E88" w:rsidRDefault="00215C5C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Pr="00167760">
              <w:rPr>
                <w:rFonts w:cs="Arial"/>
                <w:b/>
              </w:rPr>
              <w:t>. Map/Sketch</w:t>
            </w:r>
            <w:r>
              <w:rPr>
                <w:rFonts w:cs="Arial"/>
                <w:b/>
              </w:rPr>
              <w:t xml:space="preserve"> </w:t>
            </w:r>
            <w:r w:rsidRPr="00167760">
              <w:rPr>
                <w:rFonts w:cs="Arial"/>
              </w:rPr>
              <w:t>(</w:t>
            </w:r>
            <w:r>
              <w:rPr>
                <w:rFonts w:cs="Arial"/>
              </w:rPr>
              <w:t>i</w:t>
            </w:r>
            <w:r w:rsidRPr="00167760">
              <w:rPr>
                <w:rFonts w:cs="Arial"/>
              </w:rPr>
              <w:t>nclude sketch, showing the total area of operations, the incident site/area, impacted and threatened</w:t>
            </w:r>
            <w:r>
              <w:rPr>
                <w:rFonts w:cs="Arial"/>
              </w:rPr>
              <w:t xml:space="preserve"> </w:t>
            </w:r>
            <w:r w:rsidRPr="00167760">
              <w:rPr>
                <w:rFonts w:cs="Arial"/>
              </w:rPr>
              <w:t xml:space="preserve">areas, </w:t>
            </w:r>
            <w:proofErr w:type="spellStart"/>
            <w:r w:rsidRPr="00167760">
              <w:rPr>
                <w:rFonts w:cs="Arial"/>
              </w:rPr>
              <w:t>overflight</w:t>
            </w:r>
            <w:proofErr w:type="spellEnd"/>
            <w:r w:rsidRPr="00167760">
              <w:rPr>
                <w:rFonts w:cs="Arial"/>
              </w:rPr>
              <w:t xml:space="preserve"> results, trajectories, impacted shorelines, or other graphics depicting situational status and resource assignment)</w:t>
            </w:r>
            <w:r>
              <w:rPr>
                <w:rFonts w:cs="Arial"/>
                <w:b/>
              </w:rPr>
              <w:t>:</w:t>
            </w:r>
          </w:p>
          <w:p w:rsidR="00215C5C" w:rsidRPr="00167760" w:rsidRDefault="00215C5C" w:rsidP="0095630E">
            <w:pPr>
              <w:pStyle w:val="ICSForms-Main"/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802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15C5C" w:rsidRPr="00167760" w:rsidRDefault="00215C5C" w:rsidP="0095630E">
            <w:pPr>
              <w:tabs>
                <w:tab w:val="left" w:pos="1530"/>
              </w:tabs>
              <w:spacing w:before="40" w:after="40"/>
              <w:ind w:left="216" w:hanging="21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  <w:r w:rsidRPr="00167760">
              <w:rPr>
                <w:rFonts w:cs="Arial"/>
                <w:b/>
              </w:rPr>
              <w:t xml:space="preserve">. </w:t>
            </w:r>
            <w:r w:rsidRPr="00604E33">
              <w:rPr>
                <w:rFonts w:cs="Arial"/>
                <w:b/>
              </w:rPr>
              <w:t xml:space="preserve">Situation Summary and Health and Safety Briefing </w:t>
            </w:r>
            <w:r w:rsidRPr="00604E33">
              <w:rPr>
                <w:rFonts w:cs="Arial"/>
              </w:rPr>
              <w:t>(for briefings or transfer of command)</w:t>
            </w:r>
            <w:r w:rsidRPr="00604E33">
              <w:rPr>
                <w:rFonts w:cs="Arial"/>
                <w:b/>
              </w:rPr>
              <w:t>:</w:t>
            </w:r>
            <w:r>
              <w:rPr>
                <w:rFonts w:cs="Arial"/>
                <w:bCs/>
              </w:rPr>
              <w:t xml:space="preserve"> Recognize potential incident Health and Safety Hazards and develop necessary measures (remove hazard, provide personal protective equipment, warn people of the hazard) to protect responders from those hazards.  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trHeight w:val="2483"/>
          <w:jc w:val="center"/>
        </w:trPr>
        <w:tc>
          <w:tcPr>
            <w:tcW w:w="10802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2463F6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992D20" w:rsidTr="0095630E">
        <w:trPr>
          <w:trHeight w:val="360"/>
          <w:jc w:val="center"/>
        </w:trPr>
        <w:tc>
          <w:tcPr>
            <w:tcW w:w="10802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15C5C" w:rsidRPr="00A0400F" w:rsidRDefault="00215C5C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6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215C5C" w:rsidRPr="00992D20" w:rsidTr="0095630E">
        <w:trPr>
          <w:gridBefore w:val="1"/>
          <w:wBefore w:w="15" w:type="dxa"/>
          <w:trHeight w:val="288"/>
          <w:jc w:val="center"/>
        </w:trPr>
        <w:tc>
          <w:tcPr>
            <w:tcW w:w="51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4F0266" w:rsidRDefault="00215C5C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201, Page 1</w:t>
            </w:r>
          </w:p>
        </w:tc>
        <w:tc>
          <w:tcPr>
            <w:tcW w:w="559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4F0266" w:rsidRDefault="00215C5C" w:rsidP="0095630E">
            <w:pPr>
              <w:tabs>
                <w:tab w:val="right" w:pos="5398"/>
              </w:tabs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</w:rPr>
              <w:t xml:space="preserve">Date/Time:  </w:t>
            </w:r>
            <w:r w:rsidRPr="00C70D99">
              <w:rPr>
                <w:rFonts w:cs="Arial"/>
                <w:u w:val="single"/>
              </w:rPr>
              <w:tab/>
            </w:r>
          </w:p>
        </w:tc>
      </w:tr>
    </w:tbl>
    <w:p w:rsidR="00215C5C" w:rsidRPr="00B21CCA" w:rsidRDefault="00215C5C" w:rsidP="00215C5C">
      <w:pPr>
        <w:pStyle w:val="ICSFormsTitle"/>
      </w:pPr>
      <w:r>
        <w:lastRenderedPageBreak/>
        <w:t>Incident Briefing (ICS 201)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405"/>
        <w:gridCol w:w="2181"/>
        <w:gridCol w:w="734"/>
        <w:gridCol w:w="2851"/>
        <w:gridCol w:w="3636"/>
      </w:tblGrid>
      <w:tr w:rsidR="00215C5C" w:rsidRPr="00716F2F" w:rsidTr="0095630E">
        <w:trPr>
          <w:tblHeader/>
          <w:jc w:val="center"/>
        </w:trPr>
        <w:tc>
          <w:tcPr>
            <w:tcW w:w="35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5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33DF7">
              <w:rPr>
                <w:rFonts w:cs="Arial"/>
                <w:b/>
              </w:rPr>
              <w:t>2</w:t>
            </w:r>
            <w:r w:rsidRPr="00716F2F">
              <w:rPr>
                <w:rFonts w:cs="Arial"/>
                <w:b/>
              </w:rPr>
              <w:t>. Incident N</w:t>
            </w:r>
            <w:r>
              <w:rPr>
                <w:rFonts w:cs="Arial"/>
                <w:b/>
              </w:rPr>
              <w:t>umber</w:t>
            </w:r>
            <w:r w:rsidRPr="00716F2F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6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left" w:pos="1685"/>
                <w:tab w:val="left" w:pos="4025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716F2F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Date/Time Initiated</w:t>
            </w:r>
            <w:r w:rsidRPr="00716F2F">
              <w:rPr>
                <w:rFonts w:cs="Arial"/>
                <w:b/>
              </w:rPr>
              <w:t>: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 xml:space="preserve">Date:  </w:t>
            </w:r>
            <w:r>
              <w:rPr>
                <w:rFonts w:cs="Arial"/>
              </w:rPr>
              <w:tab/>
              <w:t xml:space="preserve">Time:  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trHeight w:val="4383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0A63C9" w:rsidRDefault="00215C5C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Pr="000A63C9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 xml:space="preserve">Current and Planned </w:t>
            </w:r>
            <w:r w:rsidRPr="000A63C9">
              <w:rPr>
                <w:rFonts w:cs="Arial"/>
                <w:b/>
              </w:rPr>
              <w:t>Objectives: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5C5C" w:rsidRPr="000A63C9" w:rsidRDefault="00215C5C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8. </w:t>
            </w:r>
            <w:r w:rsidRPr="00C43C7C">
              <w:rPr>
                <w:rFonts w:cs="Arial"/>
                <w:b/>
              </w:rPr>
              <w:t xml:space="preserve">Current </w:t>
            </w:r>
            <w:r>
              <w:rPr>
                <w:rFonts w:cs="Arial"/>
                <w:b/>
              </w:rPr>
              <w:t>and Planned Actions, Strategies, and Tactics</w:t>
            </w:r>
            <w:r w:rsidRPr="000A63C9">
              <w:rPr>
                <w:rFonts w:cs="Arial"/>
                <w:b/>
              </w:rPr>
              <w:t>: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  <w:r w:rsidRPr="000A63C9">
              <w:rPr>
                <w:rFonts w:cs="Arial"/>
              </w:rPr>
              <w:t>Time:</w:t>
            </w: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>Actions: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cantSplit/>
          <w:jc w:val="center"/>
        </w:trPr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40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992D20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15C5C" w:rsidRPr="00A0400F" w:rsidRDefault="00215C5C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6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215C5C" w:rsidRPr="00992D20" w:rsidTr="0095630E">
        <w:trPr>
          <w:trHeight w:val="288"/>
          <w:jc w:val="center"/>
        </w:trPr>
        <w:tc>
          <w:tcPr>
            <w:tcW w:w="43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4F0266" w:rsidRDefault="00215C5C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201, Page 2</w:t>
            </w:r>
          </w:p>
        </w:tc>
        <w:tc>
          <w:tcPr>
            <w:tcW w:w="648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992D20" w:rsidRDefault="00215C5C" w:rsidP="0095630E">
            <w:pPr>
              <w:tabs>
                <w:tab w:val="left" w:pos="144"/>
                <w:tab w:val="right" w:pos="6257"/>
              </w:tabs>
              <w:spacing w:before="20" w:after="20"/>
              <w:rPr>
                <w:rFonts w:cs="Arial"/>
                <w:b/>
              </w:rPr>
            </w:pPr>
            <w:r w:rsidRPr="00992D20">
              <w:rPr>
                <w:rFonts w:cs="Arial"/>
              </w:rPr>
              <w:t xml:space="preserve">Date/Time:  </w:t>
            </w:r>
            <w:r w:rsidRPr="00992D20">
              <w:rPr>
                <w:rFonts w:cs="Arial"/>
                <w:u w:val="single"/>
              </w:rPr>
              <w:tab/>
            </w:r>
          </w:p>
        </w:tc>
      </w:tr>
    </w:tbl>
    <w:p w:rsidR="00215C5C" w:rsidRPr="00B21CCA" w:rsidRDefault="00215C5C" w:rsidP="00215C5C">
      <w:pPr>
        <w:pStyle w:val="ICSFormsTitle"/>
      </w:pPr>
      <w:r w:rsidRPr="00B466F3">
        <w:lastRenderedPageBreak/>
        <w:t>Incident Briefing (ICS 201)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02"/>
        <w:gridCol w:w="717"/>
        <w:gridCol w:w="2885"/>
        <w:gridCol w:w="3594"/>
        <w:gridCol w:w="9"/>
      </w:tblGrid>
      <w:tr w:rsidR="00215C5C" w:rsidRPr="00716F2F" w:rsidTr="0095630E">
        <w:trPr>
          <w:tblHeader/>
          <w:jc w:val="center"/>
        </w:trPr>
        <w:tc>
          <w:tcPr>
            <w:tcW w:w="3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33DF7">
              <w:rPr>
                <w:rFonts w:cs="Arial"/>
                <w:b/>
              </w:rPr>
              <w:t>2</w:t>
            </w:r>
            <w:r w:rsidRPr="00716F2F">
              <w:rPr>
                <w:rFonts w:cs="Arial"/>
                <w:b/>
              </w:rPr>
              <w:t>. Incident N</w:t>
            </w:r>
            <w:r>
              <w:rPr>
                <w:rFonts w:cs="Arial"/>
                <w:b/>
              </w:rPr>
              <w:t>umber</w:t>
            </w:r>
            <w:r w:rsidRPr="00716F2F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6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left" w:pos="1685"/>
                <w:tab w:val="left" w:pos="4025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716F2F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Date/Time Initiated</w:t>
            </w:r>
            <w:r w:rsidRPr="00716F2F">
              <w:rPr>
                <w:rFonts w:cs="Arial"/>
                <w:b/>
              </w:rPr>
              <w:t>: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 xml:space="preserve">Date:  </w:t>
            </w:r>
            <w:r>
              <w:rPr>
                <w:rFonts w:cs="Arial"/>
              </w:rPr>
              <w:tab/>
              <w:t xml:space="preserve">Time:  </w:t>
            </w:r>
          </w:p>
        </w:tc>
      </w:tr>
      <w:tr w:rsidR="00215C5C" w:rsidRPr="00167760" w:rsidTr="0095630E">
        <w:tblPrEx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hRule="exact" w:val="12216"/>
          <w:jc w:val="center"/>
        </w:trPr>
        <w:tc>
          <w:tcPr>
            <w:tcW w:w="107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9. </w:t>
            </w:r>
            <w:r w:rsidRPr="00167760">
              <w:rPr>
                <w:rFonts w:cs="Arial"/>
                <w:b/>
              </w:rPr>
              <w:t>Current Organization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</w:rPr>
              <w:t>(f</w:t>
            </w:r>
            <w:r w:rsidRPr="00167760">
              <w:rPr>
                <w:rFonts w:cs="Arial"/>
              </w:rPr>
              <w:t>ill in additional organization</w:t>
            </w:r>
            <w:r>
              <w:rPr>
                <w:rFonts w:cs="Arial"/>
              </w:rPr>
              <w:t xml:space="preserve"> as</w:t>
            </w:r>
            <w:r w:rsidRPr="00167760">
              <w:rPr>
                <w:rFonts w:cs="Arial"/>
              </w:rPr>
              <w:t xml:space="preserve"> appropriate)</w:t>
            </w:r>
            <w:r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softHyphen/>
            </w:r>
            <w:r>
              <w:rPr>
                <w:rFonts w:cs="Arial"/>
                <w:b/>
              </w:rPr>
              <w:softHyphen/>
            </w:r>
            <w:r>
              <w:rPr>
                <w:rFonts w:cs="Arial"/>
                <w:b/>
              </w:rPr>
              <w:softHyphen/>
            </w:r>
            <w:r>
              <w:rPr>
                <w:rFonts w:cs="Arial"/>
                <w:b/>
              </w:rPr>
              <w:softHyphen/>
            </w:r>
            <w:r>
              <w:rPr>
                <w:rFonts w:cs="Arial"/>
                <w:b/>
              </w:rPr>
              <w:softHyphen/>
            </w:r>
          </w:p>
          <w:p w:rsidR="00215C5C" w:rsidRPr="00167760" w:rsidRDefault="00215C5C" w:rsidP="0095630E">
            <w:pPr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798195</wp:posOffset>
                      </wp:positionH>
                      <wp:positionV relativeFrom="margin">
                        <wp:posOffset>1325880</wp:posOffset>
                      </wp:positionV>
                      <wp:extent cx="5122545" cy="1276350"/>
                      <wp:effectExtent l="6985" t="15875" r="13970" b="12700"/>
                      <wp:wrapSquare wrapText="bothSides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22545" cy="1276350"/>
                                <a:chOff x="2086" y="3861"/>
                                <a:chExt cx="8067" cy="2010"/>
                              </a:xfrm>
                            </wpg:grpSpPr>
                            <wps:wsp>
                              <wps:cNvPr id="16" name="AutoShape 5"/>
                              <wps:cNvCnPr>
                                <a:cxnSpLocks noChangeShapeType="1"/>
                              </wps:cNvCnPr>
                              <wps:spPr bwMode="auto">
                                <a:xfrm rot="16200000">
                                  <a:off x="3096" y="2851"/>
                                  <a:ext cx="2010" cy="4030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6"/>
                              <wps:cNvCnPr>
                                <a:cxnSpLocks noChangeShapeType="1"/>
                              </wps:cNvCnPr>
                              <wps:spPr bwMode="auto">
                                <a:xfrm rot="16200000">
                                  <a:off x="4439" y="4193"/>
                                  <a:ext cx="2010" cy="1345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 rot="5400000" flipH="1">
                                  <a:off x="5786" y="4191"/>
                                  <a:ext cx="2010" cy="1350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 rot="5400000" flipH="1">
                                  <a:off x="7130" y="2847"/>
                                  <a:ext cx="2010" cy="4037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" o:spid="_x0000_s1026" style="position:absolute;margin-left:62.85pt;margin-top:104.4pt;width:403.35pt;height:100.5pt;z-index:251661312;mso-position-vertical-relative:margin" coordorigin="2086,3861" coordsize="8067,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"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AutoShape 5" o:spid="_x0000_s1027" type="#_x0000_t34" style="position:absolute;left:3096;top:2851;width:2010;height:403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aAucIAAADbAAAADwAAAGRycy9kb3ducmV2LnhtbERPTWvCQBC9F/wPywje6kZBG1JXKaIg&#10;PdWYS29DdtxNk50N2VXTf98tFHqbx/uczW50nbjTEBrPChbzDARx7XXDRkF1OT7nIEJE1th5JgXf&#10;FGC3nTxtsND+wWe6l9GIFMKhQAU2xr6QMtSWHIa574kTd/WDw5jgYKQe8JHCXSeXWbaWDhtODRZ7&#10;2luq2/LmFOzbz7wy18VL258Po1ndLu8f5ZdSs+n49goi0hj/xX/uk07z1/D7SzpAb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aAucIAAADbAAAADwAAAAAAAAAAAAAA&#10;AAChAgAAZHJzL2Rvd25yZXYueG1sUEsFBgAAAAAEAAQA+QAAAJADAAAAAA==&#10;" strokeweight="1pt"/>
                      <v:shape id="AutoShape 6" o:spid="_x0000_s1028" type="#_x0000_t34" style="position:absolute;left:4439;top:4193;width:2010;height:1345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3olIsIAAADbAAAADwAAAGRycy9kb3ducmV2LnhtbERPTWvCQBC9F/wPywje6kbBGlJXKaIg&#10;PdWYS29DdtxNk50N2VXTf98tFHqbx/uczW50nbjTEBrPChbzDARx7XXDRkF1OT7nIEJE1th5JgXf&#10;FGC3nTxtsND+wWe6l9GIFMKhQAU2xr6QMtSWHIa574kTd/WDw5jgYKQe8JHCXSeXWfYiHTacGiz2&#10;tLdUt+XNKdi3n3llrot1258Po1ndLu8f5ZdSs+n49goi0hj/xX/uk07z1/D7SzpAb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3olIsIAAADbAAAADwAAAAAAAAAAAAAA&#10;AAChAgAAZHJzL2Rvd25yZXYueG1sUEsFBgAAAAAEAAQA+QAAAJADAAAAAA==&#10;" strokeweight="1pt"/>
                      <v:shape id="AutoShape 7" o:spid="_x0000_s1029" type="#_x0000_t34" style="position:absolute;left:5786;top:4191;width:2010;height:1350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VFZMUAAADbAAAADwAAAGRycy9kb3ducmV2LnhtbESPQWvCQBCF7wX/wzKCl1I39SAldRVR&#10;CvVSrXrxNmSn2dDsbMhuY+Kv7xwEbzO8N+99s1j1vlYdtbEKbOB1moEiLoKtuDRwPn28vIGKCdli&#10;HZgMDBRhtRw9LTC34crf1B1TqSSEY44GXEpNrnUsHHmM09AQi/YTWo9J1rbUtsWrhPtaz7Jsrj1W&#10;LA0OG9o4Kn6Pf97A5tJ9Dc0uHIZtP7u5vaP5LTwbMxn363dQifr0MN+vP63gC6z8IgPo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bVFZMUAAADbAAAADwAAAAAAAAAA&#10;AAAAAAChAgAAZHJzL2Rvd25yZXYueG1sUEsFBgAAAAAEAAQA+QAAAJMDAAAAAA==&#10;" strokeweight="1pt"/>
                      <v:shape id="AutoShape 8" o:spid="_x0000_s1030" type="#_x0000_t34" style="position:absolute;left:7130;top:2847;width:2010;height:403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ng/8IAAADbAAAADwAAAGRycy9kb3ducmV2LnhtbERPTWvCQBC9C/6HZYRepG7qQTS6CaIU&#10;7KWt2ou3ITvNhmZnQ3aNib++Wyh4m8f7nE3e21p01PrKsYKXWQKCuHC64lLB1/n1eQnCB2SNtWNS&#10;MJCHPBuPNphqd+MjdadQihjCPkUFJoQmldIXhiz6mWuII/ftWoshwraUusVbDLe1nCfJQlqsODYY&#10;bGhnqPg5Xa2C3aV7H5o39zns+/ndfBha3N1UqadJv12DCNSHh/jffdBx/gr+fokHyOw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vng/8IAAADbAAAADwAAAAAAAAAAAAAA&#10;AAChAgAAZHJzL2Rvd25yZXYueG1sUEsFBgAAAAAEAAQA+QAAAJADAAAAAA==&#10;" strokeweight="1pt"/>
                      <w10:wrap type="square" anchory="margin"/>
                    </v:group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1920240</wp:posOffset>
                      </wp:positionV>
                      <wp:extent cx="6722745" cy="594360"/>
                      <wp:effectExtent l="8890" t="10160" r="12065" b="14605"/>
                      <wp:wrapSquare wrapText="bothSides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722745" cy="594360"/>
                                <a:chOff x="61" y="1727"/>
                                <a:chExt cx="4235" cy="288"/>
                              </a:xfrm>
                            </wpg:grpSpPr>
                            <wps:wsp>
                              <wps:cNvPr id="11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5" y="1727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Operations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" y="1727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Planning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8" y="1727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Logistics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13" y="1727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Finance/Administration Section Chief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26" style="position:absolute;margin-left:0;margin-top:151.2pt;width:529.35pt;height:46.8pt;z-index:251663360" coordorigin="61,1727" coordsize="4235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7" type="#_x0000_t202" style="position:absolute;left:1135;top:1727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diosQA&#10;AADbAAAADwAAAGRycy9kb3ducmV2LnhtbERPTWvCQBC9F/wPywi9FN1NDyKpm1CqofUi1ArF25Ad&#10;k2B2NmbXGP99t1DobR7vc1b5aFsxUO8bxxqSuQJBXDrTcKXh8FXMliB8QDbYOiYNd/KQZ5OHFabG&#10;3fiThn2oRAxhn6KGOoQuldKXNVn0c9cRR+7keoshwr6SpsdbDLetfFZqIS02HBtq7OitpvK8v1oN&#10;u/s3X96v6jRsu+XxcN5t1sXTRuvH6fj6AiLQGP7Ff+4PE+cn8PtLPE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3YqLEAAAA2wAAAA8AAAAAAAAAAAAAAAAAmAIAAGRycy9k&#10;b3ducmV2LnhtbFBLBQYAAAAABAAEAPUAAACJAwAAAAA=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Operations Section Chief</w:t>
                              </w:r>
                            </w:p>
                          </w:txbxContent>
                        </v:textbox>
                      </v:shape>
                      <v:shape id="Text Box 12" o:spid="_x0000_s1028" type="#_x0000_t202" style="position:absolute;left:61;top:1727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X81cMA&#10;AADbAAAADwAAAGRycy9kb3ducmV2LnhtbERPTWvCQBC9F/wPywheSt2thyLRVUQNtRdBK0hvQ3ZM&#10;gtnZmN3E+O+7BaG3ebzPmS97W4mOGl861vA+ViCIM2dKzjWcvtO3KQgfkA1WjknDgzwsF4OXOSbG&#10;3flA3THkIoawT1BDEUKdSOmzgiz6sauJI3dxjcUQYZNL0+A9httKTpT6kBZLjg0F1rQuKLseW6th&#10;/zjz7bNVl+6rnv6crvvtJn3daj0a9qsZiEB9+Bc/3TsT50/g75d4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X81cMAAADbAAAADwAAAAAAAAAAAAAAAACYAgAAZHJzL2Rv&#10;d25yZXYueG1sUEsFBgAAAAAEAAQA9QAAAIgDAAAAAA==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Planning Section Chief</w:t>
                              </w:r>
                            </w:p>
                          </w:txbxContent>
                        </v:textbox>
                      </v:shape>
                      <v:shape id="Text Box 13" o:spid="_x0000_s1029" type="#_x0000_t202" style="position:absolute;left:3288;top:1727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lZTsMA&#10;AADbAAAADwAAAGRycy9kb3ducmV2LnhtbERPS2vCQBC+F/wPywheim6qUCR1laKR1otQFUpvQ3ZM&#10;QrKzaXbN49+7QqG3+fies9r0phItNa6wrOBlFoEgTq0uOFNwOe+nSxDOI2usLJOCgRxs1qOnFcba&#10;dvxF7clnIoSwi1FB7n0dS+nSnAy6ma2JA3e1jUEfYJNJ3WAXwk0l51H0Kg0WHBpyrGmbU1qebkbB&#10;cfjm349bdG0P9fLnUh6T3f45UWoy7t/fQHjq/b/4z/2pw/wFPH4JB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OlZTsMAAADbAAAADwAAAAAAAAAAAAAAAACYAgAAZHJzL2Rv&#10;d25yZXYueG1sUEsFBgAAAAAEAAQA9QAAAIgDAAAAAA==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Logistics Section Chief</w:t>
                              </w:r>
                            </w:p>
                          </w:txbxContent>
                        </v:textbox>
                      </v:shape>
                      <v:shape id="Text Box 14" o:spid="_x0000_s1030" type="#_x0000_t202" style="position:absolute;left:2213;top:1727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BOsMA&#10;AADbAAAADwAAAGRycy9kb3ducmV2LnhtbERPS2vCQBC+F/wPywheim4qUiR1laKR1otQFUpvQ3ZM&#10;QrKzaXbN49+7QqG3+fies9r0phItNa6wrOBlFoEgTq0uOFNwOe+nSxDOI2usLJOCgRxs1qOnFcba&#10;dvxF7clnIoSwi1FB7n0dS+nSnAy6ma2JA3e1jUEfYJNJ3WAXwk0l51H0Kg0WHBpyrGmbU1qebkbB&#10;cfjm349bdG0P9fLnUh6T3f45UWoy7t/fQHjq/b/4z/2pw/wFPH4JB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DBOsMAAADbAAAADwAAAAAAAAAAAAAAAACYAgAAZHJzL2Rv&#10;d25yZXYueG1sUEsFBgAAAAAEAAQA9QAAAIgDAAAAAA==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Finance/Administration Section Chief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4495165</wp:posOffset>
                      </wp:positionH>
                      <wp:positionV relativeFrom="paragraph">
                        <wp:posOffset>36830</wp:posOffset>
                      </wp:positionV>
                      <wp:extent cx="1600200" cy="1524000"/>
                      <wp:effectExtent l="8255" t="12700" r="10795" b="6350"/>
                      <wp:wrapSquare wrapText="bothSides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200" cy="1524000"/>
                                <a:chOff x="2879" y="505"/>
                                <a:chExt cx="1008" cy="960"/>
                              </a:xfrm>
                            </wpg:grpSpPr>
                            <wps:wsp>
                              <wps:cNvPr id="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79" y="840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Safety Officer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79" y="1177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Public Information Officer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79" y="505"/>
                                  <a:ext cx="1008" cy="28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215C5C" w:rsidRDefault="00215C5C" w:rsidP="00215C5C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</w:rPr>
                                      <w:t>Liaison Officer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31" style="position:absolute;margin-left:353.95pt;margin-top:2.9pt;width:126pt;height:120pt;z-index:251666432" coordorigin="2879,505" coordsize="1008,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">
                      <v:shape id="Text Box 18" o:spid="_x0000_s1032" type="#_x0000_t202" style="position:absolute;left:2879;top:840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3ZGMYA&#10;AADaAAAADwAAAGRycy9kb3ducmV2LnhtbESPT2vCQBTE7wW/w/IEL8Vs6sGG1FWKf2i9BKqB0tsj&#10;+0yC2bdpdo3x27tCocdhZn7DLFaDaURPnastK3iJYhDEhdU1lwry426agHAeWWNjmRTcyMFqOXpa&#10;YKrtlb+oP/hSBAi7FBVU3replK6oyKCLbEscvJPtDPogu1LqDq8Bbho5i+O5NFhzWKiwpXVFxflw&#10;MQqy2zf/flziU79vk5/8nG03u+etUpPx8P4GwtPg/8N/7U+t4BUeV8IN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3ZGMYAAADaAAAADwAAAAAAAAAAAAAAAACYAgAAZHJz&#10;L2Rvd25yZXYueG1sUEsFBgAAAAAEAAQA9QAAAIsDAAAAAA==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Safety Officer</w:t>
                              </w:r>
                            </w:p>
                          </w:txbxContent>
                        </v:textbox>
                      </v:shape>
                      <v:shape id="Text Box 19" o:spid="_x0000_s1033" type="#_x0000_t202" style="position:absolute;left:2879;top:1177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JNasIA&#10;AADaAAAADwAAAGRycy9kb3ducmV2LnhtbERPy2rCQBTdF/yH4Ra6KXViFyKpo0iNtG6ERkHcXTLX&#10;JCRzJ2bGPP7eWQhdHs57uR5MLTpqXWlZwWwagSDOrC45V3A67j4WIJxH1lhbJgUjOVivJi9LjLXt&#10;+Y+61OcihLCLUUHhfRNL6bKCDLqpbYgDd7WtQR9gm0vdYh/CTS0/o2guDZYcGgps6LugrErvRsFh&#10;PPPt5x5du32zuJyqQ7LdvSdKvb0Omy8Qngb/L366f7WCsDVcCT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gk1qwgAAANoAAAAPAAAAAAAAAAAAAAAAAJgCAABkcnMvZG93&#10;bnJldi54bWxQSwUGAAAAAAQABAD1AAAAhwMAAAAA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Public Information Officer</w:t>
                              </w:r>
                            </w:p>
                          </w:txbxContent>
                        </v:textbox>
                      </v:shape>
                      <v:shape id="Text Box 20" o:spid="_x0000_s1034" type="#_x0000_t202" style="position:absolute;left:2879;top:505;width:1008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7o8cUA&#10;AADaAAAADwAAAGRycy9kb3ducmV2LnhtbESPQWvCQBSE74X+h+UVeil1tz0Uja4iami9CKaCeHtk&#10;n0kw+zbNbmL8912h0OMwM98ws8Vga9FT6yvHGt5GCgRx7kzFhYbDd/o6BuEDssHaMWm4kYfF/PFh&#10;holxV95Tn4VCRAj7BDWUITSJlD4vyaIfuYY4emfXWgxRtoU0LV4j3NbyXakPabHiuFBiQ6uS8kvW&#10;WQ2725F/Pjt17rfN+HS47Dbr9GWj9fPTsJyCCDSE//Bf+8tomMD9SrwB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ujxxQAAANoAAAAPAAAAAAAAAAAAAAAAAJgCAABkcnMv&#10;ZG93bnJldi54bWxQSwUGAAAAAAQABAD1AAAAigMAAAAA&#10;" strokeweight="1pt">
                        <v:textbox>
                          <w:txbxContent>
                            <w:p w:rsidR="00215C5C" w:rsidRDefault="00215C5C" w:rsidP="00215C5C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Liaison Officer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4312920</wp:posOffset>
                      </wp:positionH>
                      <wp:positionV relativeFrom="paragraph">
                        <wp:posOffset>792480</wp:posOffset>
                      </wp:positionV>
                      <wp:extent cx="228600" cy="0"/>
                      <wp:effectExtent l="6985" t="6350" r="12065" b="12700"/>
                      <wp:wrapSquare wrapText="bothSides"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6pt,62.4pt" to="357.6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" strokeweight="1pt">
                      <w10:wrap type="squar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4495800</wp:posOffset>
                      </wp:positionH>
                      <wp:positionV relativeFrom="paragraph">
                        <wp:posOffset>265430</wp:posOffset>
                      </wp:positionV>
                      <wp:extent cx="1270" cy="1066800"/>
                      <wp:effectExtent l="189865" t="12700" r="8890" b="6350"/>
                      <wp:wrapSquare wrapText="bothSides"/>
                      <wp:docPr id="4" name="Elb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H="1" flipV="1">
                                <a:off x="0" y="0"/>
                                <a:ext cx="1270" cy="1066800"/>
                              </a:xfrm>
                              <a:prstGeom prst="bentConnector3">
                                <a:avLst>
                                  <a:gd name="adj1" fmla="val -14400000"/>
                                </a:avLst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Elbow Connector 4" o:spid="_x0000_s1026" type="#_x0000_t34" style="position:absolute;margin-left:354pt;margin-top:20.9pt;width:.1pt;height:84pt;rotation:180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" adj="-3110400" strokeweight="1pt">
                      <w10:wrap type="square"/>
                    </v:shap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2557145</wp:posOffset>
                      </wp:positionH>
                      <wp:positionV relativeFrom="paragraph">
                        <wp:posOffset>195580</wp:posOffset>
                      </wp:positionV>
                      <wp:extent cx="1600200" cy="1143000"/>
                      <wp:effectExtent l="13335" t="9525" r="15240" b="9525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1143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5C5C" w:rsidRDefault="00215C5C" w:rsidP="00215C5C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Incident Commander(s)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5" type="#_x0000_t202" style="position:absolute;margin-left:201.35pt;margin-top:15.4pt;width:126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" strokeweight="1pt">
                      <v:textbox>
                        <w:txbxContent>
                          <w:p w:rsidR="00215C5C" w:rsidRDefault="00215C5C" w:rsidP="00215C5C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Incident Commander(s)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4312920</wp:posOffset>
                      </wp:positionH>
                      <wp:positionV relativeFrom="paragraph">
                        <wp:posOffset>1179830</wp:posOffset>
                      </wp:positionV>
                      <wp:extent cx="0" cy="372745"/>
                      <wp:effectExtent l="6985" t="12700" r="12065" b="14605"/>
                      <wp:wrapSquare wrapText="bothSides"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274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6pt,92.9pt" to="339.6pt,1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" strokeweight="1pt">
                      <w10:wrap type="square"/>
                    </v:line>
                  </w:pict>
                </mc:Fallback>
              </mc:AlternateContent>
            </w: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3361690</wp:posOffset>
                      </wp:positionH>
                      <wp:positionV relativeFrom="paragraph">
                        <wp:posOffset>1545590</wp:posOffset>
                      </wp:positionV>
                      <wp:extent cx="951230" cy="0"/>
                      <wp:effectExtent l="8255" t="6985" r="12065" b="12065"/>
                      <wp:wrapSquare wrapText="bothSides"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123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pt,121.7pt" to="339.6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" strokeweight="1pt">
                      <w10:wrap type="square"/>
                    </v:line>
                  </w:pict>
                </mc:Fallback>
              </mc:AlternateContent>
            </w:r>
          </w:p>
        </w:tc>
      </w:tr>
      <w:tr w:rsidR="00215C5C" w:rsidRPr="004F0266" w:rsidTr="0095630E">
        <w:trPr>
          <w:gridAfter w:val="1"/>
          <w:wAfter w:w="9" w:type="dxa"/>
          <w:trHeight w:val="360"/>
          <w:jc w:val="center"/>
        </w:trPr>
        <w:tc>
          <w:tcPr>
            <w:tcW w:w="1079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15C5C" w:rsidRPr="00A0400F" w:rsidRDefault="00215C5C" w:rsidP="0095630E">
            <w:pPr>
              <w:tabs>
                <w:tab w:val="left" w:pos="4204"/>
                <w:tab w:val="left" w:pos="4294"/>
                <w:tab w:val="left" w:pos="7444"/>
                <w:tab w:val="left" w:pos="7534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6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215C5C" w:rsidRPr="00992D20" w:rsidTr="0095630E">
        <w:trPr>
          <w:gridAfter w:val="1"/>
          <w:wAfter w:w="9" w:type="dxa"/>
          <w:trHeight w:val="288"/>
          <w:jc w:val="center"/>
        </w:trPr>
        <w:tc>
          <w:tcPr>
            <w:tcW w:w="43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4F0266" w:rsidRDefault="00215C5C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201, Page 3</w:t>
            </w:r>
          </w:p>
        </w:tc>
        <w:tc>
          <w:tcPr>
            <w:tcW w:w="647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992D20" w:rsidRDefault="00215C5C" w:rsidP="0095630E">
            <w:pPr>
              <w:tabs>
                <w:tab w:val="left" w:pos="144"/>
                <w:tab w:val="right" w:pos="6248"/>
                <w:tab w:val="right" w:pos="10414"/>
              </w:tabs>
              <w:spacing w:before="20" w:after="20"/>
              <w:rPr>
                <w:rFonts w:cs="Arial"/>
                <w:b/>
              </w:rPr>
            </w:pPr>
            <w:r w:rsidRPr="00992D20">
              <w:rPr>
                <w:rFonts w:cs="Arial"/>
              </w:rPr>
              <w:t xml:space="preserve">Date/Time:  </w:t>
            </w:r>
            <w:r w:rsidRPr="00992D20">
              <w:rPr>
                <w:rFonts w:cs="Arial"/>
                <w:u w:val="single"/>
              </w:rPr>
              <w:tab/>
            </w:r>
          </w:p>
        </w:tc>
      </w:tr>
    </w:tbl>
    <w:p w:rsidR="00215C5C" w:rsidRPr="00B21CCA" w:rsidRDefault="00215C5C" w:rsidP="00215C5C">
      <w:pPr>
        <w:pStyle w:val="ICSFormsTitle"/>
      </w:pPr>
      <w:r>
        <w:lastRenderedPageBreak/>
        <w:t>Incident Briefing (ICS 201)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517"/>
        <w:gridCol w:w="1174"/>
        <w:gridCol w:w="628"/>
        <w:gridCol w:w="633"/>
        <w:gridCol w:w="990"/>
        <w:gridCol w:w="450"/>
        <w:gridCol w:w="807"/>
        <w:gridCol w:w="3599"/>
        <w:gridCol w:w="9"/>
      </w:tblGrid>
      <w:tr w:rsidR="00215C5C" w:rsidRPr="00716F2F" w:rsidTr="0095630E">
        <w:trPr>
          <w:tblHeader/>
          <w:jc w:val="center"/>
        </w:trPr>
        <w:tc>
          <w:tcPr>
            <w:tcW w:w="36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50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right" w:pos="2202"/>
              </w:tabs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33DF7">
              <w:rPr>
                <w:rFonts w:cs="Arial"/>
                <w:b/>
              </w:rPr>
              <w:t>2</w:t>
            </w:r>
            <w:r w:rsidRPr="00716F2F">
              <w:rPr>
                <w:rFonts w:cs="Arial"/>
                <w:b/>
              </w:rPr>
              <w:t>. Incident N</w:t>
            </w:r>
            <w:r>
              <w:rPr>
                <w:rFonts w:cs="Arial"/>
                <w:b/>
              </w:rPr>
              <w:t>umber</w:t>
            </w:r>
            <w:r w:rsidRPr="00716F2F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15C5C" w:rsidRPr="00716F2F" w:rsidRDefault="00215C5C" w:rsidP="0095630E">
            <w:pPr>
              <w:tabs>
                <w:tab w:val="left" w:pos="1685"/>
                <w:tab w:val="left" w:pos="4025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716F2F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Date/Time Initiated</w:t>
            </w:r>
            <w:r w:rsidRPr="00716F2F">
              <w:rPr>
                <w:rFonts w:cs="Arial"/>
                <w:b/>
              </w:rPr>
              <w:t>: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  <w:t xml:space="preserve">Date:  </w:t>
            </w:r>
            <w:r>
              <w:rPr>
                <w:rFonts w:cs="Arial"/>
              </w:rPr>
              <w:tab/>
              <w:t xml:space="preserve">Time:  </w:t>
            </w:r>
          </w:p>
        </w:tc>
      </w:tr>
      <w:tr w:rsidR="00215C5C" w:rsidRPr="00167760" w:rsidTr="0095630E">
        <w:trPr>
          <w:gridAfter w:val="1"/>
          <w:wAfter w:w="9" w:type="dxa"/>
          <w:tblHeader/>
          <w:jc w:val="center"/>
        </w:trPr>
        <w:tc>
          <w:tcPr>
            <w:tcW w:w="1079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15C5C" w:rsidRPr="000A63C9" w:rsidRDefault="00215C5C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10</w:t>
            </w:r>
            <w:r w:rsidRPr="000A63C9">
              <w:rPr>
                <w:rFonts w:cs="Arial"/>
                <w:b/>
              </w:rPr>
              <w:t>. Resource Summary:</w:t>
            </w:r>
          </w:p>
        </w:tc>
      </w:tr>
      <w:tr w:rsidR="00215C5C" w:rsidRPr="001D3527" w:rsidTr="0095630E">
        <w:trPr>
          <w:gridAfter w:val="1"/>
          <w:wAfter w:w="9" w:type="dxa"/>
          <w:cantSplit/>
          <w:trHeight w:val="728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C5C" w:rsidRPr="001D3527" w:rsidRDefault="00215C5C" w:rsidP="0095630E">
            <w:pPr>
              <w:spacing w:before="40" w:after="40"/>
              <w:jc w:val="center"/>
              <w:rPr>
                <w:rFonts w:cs="Arial"/>
              </w:rPr>
            </w:pPr>
            <w:r w:rsidRPr="001D3527">
              <w:rPr>
                <w:rFonts w:cs="Arial"/>
              </w:rPr>
              <w:t>Resource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C5C" w:rsidRPr="001D3527" w:rsidRDefault="00215C5C" w:rsidP="0095630E">
            <w:pPr>
              <w:spacing w:before="40" w:after="40"/>
              <w:jc w:val="center"/>
              <w:rPr>
                <w:rFonts w:cs="Arial"/>
              </w:rPr>
            </w:pPr>
            <w:r w:rsidRPr="001D3527">
              <w:rPr>
                <w:rFonts w:cs="Arial"/>
              </w:rPr>
              <w:t>Resource Identifier</w:t>
            </w: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C5C" w:rsidRPr="001D3527" w:rsidRDefault="00215C5C" w:rsidP="0095630E">
            <w:pPr>
              <w:spacing w:before="40" w:after="40"/>
              <w:jc w:val="center"/>
              <w:rPr>
                <w:rFonts w:cs="Arial"/>
              </w:rPr>
            </w:pPr>
            <w:r w:rsidRPr="001D3527">
              <w:rPr>
                <w:rFonts w:cs="Arial"/>
              </w:rPr>
              <w:t>Date/Time Ordered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C5C" w:rsidRPr="001D3527" w:rsidRDefault="00215C5C" w:rsidP="0095630E">
            <w:pPr>
              <w:tabs>
                <w:tab w:val="left" w:pos="362"/>
              </w:tabs>
              <w:spacing w:before="40" w:after="40"/>
              <w:jc w:val="center"/>
              <w:rPr>
                <w:rFonts w:cs="Arial"/>
              </w:rPr>
            </w:pPr>
            <w:r w:rsidRPr="001D3527">
              <w:rPr>
                <w:rFonts w:cs="Arial"/>
              </w:rPr>
              <w:t>ETA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15C5C" w:rsidRPr="001D3527" w:rsidRDefault="00215C5C" w:rsidP="0095630E">
            <w:pPr>
              <w:tabs>
                <w:tab w:val="left" w:pos="252"/>
              </w:tabs>
              <w:spacing w:before="40" w:after="40"/>
              <w:rPr>
                <w:rFonts w:cs="Arial"/>
              </w:rPr>
            </w:pPr>
            <w:r w:rsidRPr="001D3527">
              <w:rPr>
                <w:rFonts w:cs="Arial"/>
              </w:rPr>
              <w:t xml:space="preserve"> Arrived</w:t>
            </w:r>
          </w:p>
        </w:tc>
        <w:tc>
          <w:tcPr>
            <w:tcW w:w="4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15C5C" w:rsidRPr="001D3527" w:rsidRDefault="00215C5C" w:rsidP="0095630E">
            <w:pPr>
              <w:spacing w:before="40" w:after="40"/>
              <w:jc w:val="center"/>
              <w:rPr>
                <w:rFonts w:cs="Arial"/>
              </w:rPr>
            </w:pPr>
            <w:r w:rsidRPr="001D3527">
              <w:rPr>
                <w:rFonts w:cs="Arial"/>
              </w:rPr>
              <w:t>Notes</w:t>
            </w:r>
            <w:r>
              <w:rPr>
                <w:rFonts w:cs="Arial"/>
              </w:rPr>
              <w:t xml:space="preserve"> (l</w:t>
            </w:r>
            <w:r w:rsidRPr="001D3527">
              <w:rPr>
                <w:rFonts w:cs="Arial"/>
              </w:rPr>
              <w:t>ocation/</w:t>
            </w:r>
            <w:r>
              <w:rPr>
                <w:rFonts w:cs="Arial"/>
              </w:rPr>
              <w:t>a</w:t>
            </w:r>
            <w:r w:rsidRPr="001D3527">
              <w:rPr>
                <w:rFonts w:cs="Arial"/>
              </w:rPr>
              <w:t>ssignment/</w:t>
            </w:r>
            <w:r>
              <w:rPr>
                <w:rFonts w:cs="Arial"/>
              </w:rPr>
              <w:t>status)</w:t>
            </w:r>
          </w:p>
        </w:tc>
      </w:tr>
      <w:tr w:rsidR="00215C5C" w:rsidRPr="00167760" w:rsidTr="0095630E">
        <w:trPr>
          <w:gridAfter w:val="1"/>
          <w:wAfter w:w="9" w:type="dxa"/>
          <w:trHeight w:val="610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167760" w:rsidTr="0095630E">
        <w:trPr>
          <w:gridAfter w:val="1"/>
          <w:wAfter w:w="9" w:type="dxa"/>
          <w:trHeight w:val="605"/>
          <w:jc w:val="center"/>
        </w:trPr>
        <w:tc>
          <w:tcPr>
            <w:tcW w:w="25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15C5C" w:rsidRPr="00635D3C" w:rsidRDefault="00215C5C" w:rsidP="0095630E">
            <w:pPr>
              <w:spacing w:before="40"/>
              <w:jc w:val="center"/>
              <w:rPr>
                <w:rFonts w:cs="Arial"/>
              </w:rPr>
            </w:pPr>
            <w:r>
              <w:rPr>
                <w:rFonts w:cs="Arial"/>
              </w:rPr>
              <w:sym w:font="Webdings" w:char="F063"/>
            </w:r>
          </w:p>
        </w:tc>
        <w:tc>
          <w:tcPr>
            <w:tcW w:w="4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15C5C" w:rsidRPr="00635D3C" w:rsidRDefault="00215C5C" w:rsidP="0095630E">
            <w:pPr>
              <w:spacing w:before="40" w:after="40"/>
              <w:rPr>
                <w:rFonts w:cs="Arial"/>
              </w:rPr>
            </w:pPr>
          </w:p>
        </w:tc>
      </w:tr>
      <w:tr w:rsidR="00215C5C" w:rsidRPr="00F91BC5" w:rsidTr="0095630E">
        <w:trPr>
          <w:trHeight w:val="360"/>
          <w:jc w:val="center"/>
        </w:trPr>
        <w:tc>
          <w:tcPr>
            <w:tcW w:w="10807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15C5C" w:rsidRPr="00A0400F" w:rsidRDefault="00215C5C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6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215C5C" w:rsidRPr="00F91BC5" w:rsidTr="0095630E">
        <w:trPr>
          <w:trHeight w:val="288"/>
          <w:jc w:val="center"/>
        </w:trPr>
        <w:tc>
          <w:tcPr>
            <w:tcW w:w="43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F91BC5" w:rsidRDefault="00215C5C" w:rsidP="0095630E">
            <w:pPr>
              <w:tabs>
                <w:tab w:val="right" w:pos="10419"/>
              </w:tabs>
              <w:spacing w:before="20" w:after="20"/>
              <w:rPr>
                <w:rFonts w:cs="Arial"/>
                <w:b/>
              </w:rPr>
            </w:pPr>
            <w:r w:rsidRPr="00F91BC5">
              <w:rPr>
                <w:rFonts w:cs="Arial"/>
                <w:b/>
              </w:rPr>
              <w:t>ICS 201, Page 4</w:t>
            </w:r>
          </w:p>
        </w:tc>
        <w:tc>
          <w:tcPr>
            <w:tcW w:w="6485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15C5C" w:rsidRPr="00F91BC5" w:rsidRDefault="00215C5C" w:rsidP="0095630E">
            <w:pPr>
              <w:tabs>
                <w:tab w:val="left" w:pos="144"/>
                <w:tab w:val="right" w:pos="5715"/>
                <w:tab w:val="right" w:pos="10419"/>
              </w:tabs>
              <w:spacing w:before="20" w:after="20"/>
              <w:ind w:hanging="23"/>
              <w:rPr>
                <w:rFonts w:cs="Arial"/>
                <w:b/>
              </w:rPr>
            </w:pPr>
            <w:r w:rsidRPr="00F91BC5">
              <w:rPr>
                <w:rFonts w:cs="Arial"/>
              </w:rPr>
              <w:t xml:space="preserve">Date/Time:  </w:t>
            </w:r>
            <w:r w:rsidRPr="00F91BC5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215C5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C7A"/>
    <w:rsid w:val="00215C5C"/>
    <w:rsid w:val="00E75097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C5C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5C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15C5C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paragraph" w:customStyle="1" w:styleId="ICSForms-Main">
    <w:name w:val="ICS Forms - Main"/>
    <w:basedOn w:val="Normal"/>
    <w:rsid w:val="00215C5C"/>
    <w:pPr>
      <w:spacing w:before="40" w:after="40"/>
    </w:pPr>
    <w:rPr>
      <w:rFonts w:cs="Arial"/>
    </w:rPr>
  </w:style>
  <w:style w:type="paragraph" w:customStyle="1" w:styleId="ICSForms-Title">
    <w:name w:val="ICS Forms - Title"/>
    <w:basedOn w:val="ICSFormsTitle"/>
    <w:rsid w:val="00215C5C"/>
    <w:rPr>
      <w:rFonts w:ascii="Arial" w:hAnsi="Ari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5C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C5C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5C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15C5C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paragraph" w:customStyle="1" w:styleId="ICSForms-Main">
    <w:name w:val="ICS Forms - Main"/>
    <w:basedOn w:val="Normal"/>
    <w:rsid w:val="00215C5C"/>
    <w:pPr>
      <w:spacing w:before="40" w:after="40"/>
    </w:pPr>
    <w:rPr>
      <w:rFonts w:cs="Arial"/>
    </w:rPr>
  </w:style>
  <w:style w:type="paragraph" w:customStyle="1" w:styleId="ICSForms-Title">
    <w:name w:val="ICS Forms - Title"/>
    <w:basedOn w:val="ICSFormsTitle"/>
    <w:rsid w:val="00215C5C"/>
    <w:rPr>
      <w:rFonts w:ascii="Arial" w:hAnsi="Ari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5C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201 Incident Briefing</Template>
  <TotalTime>0</TotalTime>
  <Pages>4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2012-04-25T14:13:00Z</dcterms:created>
  <dcterms:modified xsi:type="dcterms:W3CDTF">2012-04-25T14:13:00Z</dcterms:modified>
</cp:coreProperties>
</file>